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94" w:rsidRPr="0023667F" w:rsidRDefault="00CE6C94" w:rsidP="004F127D">
      <w:pPr>
        <w:jc w:val="right"/>
        <w:rPr>
          <w:b/>
          <w:i/>
          <w:sz w:val="20"/>
        </w:rPr>
      </w:pPr>
    </w:p>
    <w:p w:rsidR="00CE6C94" w:rsidRPr="0023667F" w:rsidRDefault="00367ECB">
      <w:pPr>
        <w:jc w:val="both"/>
        <w:rPr>
          <w:i/>
          <w:sz w:val="20"/>
        </w:rPr>
      </w:pPr>
      <w:r w:rsidRPr="0023667F">
        <w:rPr>
          <w:i/>
          <w:sz w:val="20"/>
        </w:rPr>
        <w:t>Na temelju članka 13</w:t>
      </w:r>
      <w:r w:rsidR="00CE6C94" w:rsidRPr="0023667F">
        <w:rPr>
          <w:i/>
          <w:sz w:val="20"/>
        </w:rPr>
        <w:t xml:space="preserve">. Zakona o udrugama (“Narodne novine”, broj </w:t>
      </w:r>
      <w:r w:rsidR="00686787" w:rsidRPr="0023667F">
        <w:rPr>
          <w:i/>
          <w:sz w:val="20"/>
        </w:rPr>
        <w:t>74/14</w:t>
      </w:r>
      <w:r w:rsidR="00CE6C94" w:rsidRPr="0023667F">
        <w:rPr>
          <w:i/>
          <w:sz w:val="20"/>
        </w:rPr>
        <w:t xml:space="preserve">), </w:t>
      </w:r>
      <w:r w:rsidR="009F1E65" w:rsidRPr="0023667F">
        <w:rPr>
          <w:i/>
          <w:sz w:val="20"/>
        </w:rPr>
        <w:t>i članka 127. Zakona o zaštiti potrošača („Narodne novine“ broj 41</w:t>
      </w:r>
      <w:r w:rsidR="00831A2F" w:rsidRPr="0023667F">
        <w:rPr>
          <w:i/>
          <w:sz w:val="20"/>
        </w:rPr>
        <w:t>/</w:t>
      </w:r>
      <w:r w:rsidR="009F1E65" w:rsidRPr="0023667F">
        <w:rPr>
          <w:i/>
          <w:sz w:val="20"/>
        </w:rPr>
        <w:t>14</w:t>
      </w:r>
      <w:r w:rsidR="00831A2F" w:rsidRPr="0023667F">
        <w:rPr>
          <w:i/>
          <w:sz w:val="20"/>
        </w:rPr>
        <w:t xml:space="preserve"> i 110/15</w:t>
      </w:r>
      <w:r w:rsidR="009F1E65" w:rsidRPr="0023667F">
        <w:rPr>
          <w:i/>
          <w:sz w:val="20"/>
        </w:rPr>
        <w:t>)</w:t>
      </w:r>
      <w:r w:rsidR="00CE6C94" w:rsidRPr="0023667F">
        <w:rPr>
          <w:i/>
          <w:sz w:val="20"/>
        </w:rPr>
        <w:t xml:space="preserve"> </w:t>
      </w:r>
      <w:r w:rsidRPr="0023667F">
        <w:rPr>
          <w:i/>
          <w:sz w:val="20"/>
        </w:rPr>
        <w:t xml:space="preserve">na sjednici </w:t>
      </w:r>
      <w:r w:rsidR="00936795" w:rsidRPr="0023667F">
        <w:rPr>
          <w:i/>
          <w:sz w:val="20"/>
        </w:rPr>
        <w:t>s</w:t>
      </w:r>
      <w:r w:rsidRPr="0023667F">
        <w:rPr>
          <w:i/>
          <w:sz w:val="20"/>
        </w:rPr>
        <w:t xml:space="preserve">kupštine </w:t>
      </w:r>
      <w:r w:rsidR="009F1E65" w:rsidRPr="0023667F">
        <w:rPr>
          <w:i/>
          <w:sz w:val="20"/>
        </w:rPr>
        <w:t>U</w:t>
      </w:r>
      <w:r w:rsidR="00CE6C94" w:rsidRPr="0023667F">
        <w:rPr>
          <w:i/>
          <w:sz w:val="20"/>
        </w:rPr>
        <w:t>druge za zaštitu prava potrošača “</w:t>
      </w:r>
      <w:r w:rsidR="00686787" w:rsidRPr="0023667F">
        <w:rPr>
          <w:i/>
          <w:sz w:val="20"/>
        </w:rPr>
        <w:t xml:space="preserve">Splitski </w:t>
      </w:r>
      <w:r w:rsidR="00CE6C94" w:rsidRPr="0023667F">
        <w:rPr>
          <w:i/>
          <w:sz w:val="20"/>
        </w:rPr>
        <w:t>potrošač” - Split,  održane</w:t>
      </w:r>
      <w:r w:rsidR="00831A2F" w:rsidRPr="0023667F">
        <w:rPr>
          <w:i/>
          <w:sz w:val="20"/>
        </w:rPr>
        <w:t xml:space="preserve"> </w:t>
      </w:r>
      <w:r w:rsidRPr="0023667F">
        <w:rPr>
          <w:i/>
          <w:sz w:val="20"/>
        </w:rPr>
        <w:t>dana</w:t>
      </w:r>
      <w:r w:rsidR="00CE6C94" w:rsidRPr="0023667F">
        <w:rPr>
          <w:i/>
          <w:sz w:val="20"/>
        </w:rPr>
        <w:t xml:space="preserve"> </w:t>
      </w:r>
      <w:r w:rsidRPr="0023667F">
        <w:rPr>
          <w:i/>
          <w:sz w:val="20"/>
        </w:rPr>
        <w:t>7. Siječnja 2015.</w:t>
      </w:r>
      <w:r w:rsidR="00CE6C94" w:rsidRPr="0023667F">
        <w:rPr>
          <w:i/>
          <w:sz w:val="20"/>
        </w:rPr>
        <w:t xml:space="preserve"> godine donijela je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>
      <w:pPr>
        <w:pStyle w:val="Heading4"/>
        <w:rPr>
          <w:i/>
          <w:sz w:val="20"/>
        </w:rPr>
      </w:pPr>
      <w:r w:rsidRPr="0023667F">
        <w:rPr>
          <w:i/>
          <w:sz w:val="20"/>
        </w:rPr>
        <w:t>S  T  A  T  U  T</w:t>
      </w:r>
    </w:p>
    <w:p w:rsidR="00CE6C94" w:rsidRPr="0023667F" w:rsidRDefault="00CE6C94">
      <w:pPr>
        <w:pStyle w:val="Heading5"/>
        <w:rPr>
          <w:rFonts w:ascii="Bookman Old Style" w:hAnsi="Bookman Old Style"/>
          <w:i w:val="0"/>
          <w:iCs w:val="0"/>
          <w:sz w:val="20"/>
        </w:rPr>
      </w:pPr>
      <w:r w:rsidRPr="0023667F">
        <w:rPr>
          <w:rFonts w:ascii="Bookman Old Style" w:hAnsi="Bookman Old Style"/>
          <w:i w:val="0"/>
          <w:iCs w:val="0"/>
          <w:sz w:val="20"/>
        </w:rPr>
        <w:t>Udruge za zaštitu prava potrošača “</w:t>
      </w:r>
      <w:r w:rsidR="00686787" w:rsidRPr="0023667F">
        <w:rPr>
          <w:rFonts w:ascii="Bookman Old Style" w:hAnsi="Bookman Old Style"/>
          <w:i w:val="0"/>
          <w:iCs w:val="0"/>
          <w:sz w:val="20"/>
        </w:rPr>
        <w:t>Splitski</w:t>
      </w:r>
      <w:r w:rsidRPr="0023667F">
        <w:rPr>
          <w:rFonts w:ascii="Bookman Old Style" w:hAnsi="Bookman Old Style"/>
          <w:i w:val="0"/>
          <w:iCs w:val="0"/>
          <w:sz w:val="20"/>
        </w:rPr>
        <w:t xml:space="preserve"> potrošač” </w:t>
      </w:r>
      <w:r w:rsidR="007D0661" w:rsidRPr="0023667F">
        <w:rPr>
          <w:rFonts w:ascii="Bookman Old Style" w:hAnsi="Bookman Old Style"/>
          <w:i w:val="0"/>
          <w:iCs w:val="0"/>
          <w:sz w:val="20"/>
        </w:rPr>
        <w:t>–</w:t>
      </w:r>
      <w:r w:rsidRPr="0023667F">
        <w:rPr>
          <w:rFonts w:ascii="Bookman Old Style" w:hAnsi="Bookman Old Style"/>
          <w:i w:val="0"/>
          <w:iCs w:val="0"/>
          <w:sz w:val="20"/>
        </w:rPr>
        <w:t xml:space="preserve"> Split</w:t>
      </w:r>
    </w:p>
    <w:p w:rsidR="007D0661" w:rsidRPr="0023667F" w:rsidRDefault="007D0661" w:rsidP="007D0661"/>
    <w:p w:rsidR="00CE6C94" w:rsidRPr="0023667F" w:rsidRDefault="00CE6C94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CE6C94" w:rsidRPr="0023667F" w:rsidRDefault="00CE6C94">
      <w:pPr>
        <w:pStyle w:val="Heading3"/>
        <w:jc w:val="both"/>
        <w:rPr>
          <w:rFonts w:ascii="Bookman Old Style" w:hAnsi="Bookman Old Style"/>
          <w:i/>
          <w:sz w:val="20"/>
        </w:rPr>
      </w:pPr>
      <w:r w:rsidRPr="0023667F">
        <w:rPr>
          <w:rFonts w:ascii="Bookman Old Style" w:hAnsi="Bookman Old Style"/>
          <w:i/>
          <w:sz w:val="20"/>
        </w:rPr>
        <w:t>I    OPĆE ODREDBE</w:t>
      </w:r>
    </w:p>
    <w:p w:rsidR="00CE6C94" w:rsidRPr="0023667F" w:rsidRDefault="00CE6C94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CE6C94" w:rsidRPr="0023667F" w:rsidRDefault="00CE6C94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1.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Ovim Statutom utvrđuje se: naziv, sjedište i područje na kojem djeluje udruga za zaštitu prava potrošača “</w:t>
      </w:r>
      <w:r w:rsidR="00EC306E" w:rsidRPr="0023667F">
        <w:rPr>
          <w:i/>
          <w:sz w:val="20"/>
        </w:rPr>
        <w:t>Splitski</w:t>
      </w:r>
      <w:r w:rsidRPr="0023667F">
        <w:rPr>
          <w:i/>
          <w:sz w:val="20"/>
        </w:rPr>
        <w:t xml:space="preserve"> potrošač” - Split. (u daljnjem tekstu: Udruga); zastupanje; ciljevi; </w:t>
      </w:r>
      <w:r w:rsidR="00EC306E" w:rsidRPr="0023667F">
        <w:rPr>
          <w:i/>
          <w:sz w:val="20"/>
        </w:rPr>
        <w:t xml:space="preserve">izgledu pečata Udruge, </w:t>
      </w:r>
      <w:r w:rsidRPr="0023667F">
        <w:rPr>
          <w:i/>
          <w:sz w:val="20"/>
        </w:rPr>
        <w:t>djelatnosti kojima se ostvaruju ciljevi; ostvarivanje javnosti rada Udruge; članstvu i članarini; pravima, obvezama i stegovnoj odgovornosti članova; unutarnjem ustroju Udruge; tijelima Udruge, njihovom sastavu, ovlastima, načinu odlučivanja, uvjetima i načinu izbora i opoziva, trajanju mandata i odgovornosti članova; imovini</w:t>
      </w:r>
      <w:r w:rsidR="00EC306E" w:rsidRPr="0023667F">
        <w:rPr>
          <w:i/>
          <w:sz w:val="20"/>
        </w:rPr>
        <w:t>, načinu stjecanja</w:t>
      </w:r>
      <w:r w:rsidRPr="0023667F">
        <w:rPr>
          <w:i/>
          <w:sz w:val="20"/>
        </w:rPr>
        <w:t xml:space="preserve"> </w:t>
      </w:r>
      <w:r w:rsidR="00EC306E" w:rsidRPr="0023667F">
        <w:rPr>
          <w:i/>
          <w:sz w:val="20"/>
        </w:rPr>
        <w:t>i raspolaganju imovinom,</w:t>
      </w:r>
      <w:r w:rsidRPr="0023667F">
        <w:rPr>
          <w:i/>
          <w:sz w:val="20"/>
        </w:rPr>
        <w:t xml:space="preserve"> postupku s imovinom u slučaju presta</w:t>
      </w:r>
      <w:r w:rsidR="00367ECB" w:rsidRPr="0023667F">
        <w:rPr>
          <w:i/>
          <w:sz w:val="20"/>
        </w:rPr>
        <w:t>nka Udruge, izboru i o</w:t>
      </w:r>
      <w:r w:rsidR="00EC306E" w:rsidRPr="0023667F">
        <w:rPr>
          <w:i/>
          <w:sz w:val="20"/>
        </w:rPr>
        <w:t>pozivu likvidatora Udruge, načinu rješavanja sporova i sukoba interesa unutar Udruge.</w:t>
      </w:r>
    </w:p>
    <w:p w:rsidR="00EC306E" w:rsidRPr="0023667F" w:rsidRDefault="00EC306E">
      <w:pPr>
        <w:jc w:val="both"/>
        <w:rPr>
          <w:i/>
          <w:sz w:val="20"/>
        </w:rPr>
      </w:pPr>
    </w:p>
    <w:p w:rsidR="00CE6C94" w:rsidRPr="0023667F" w:rsidRDefault="00CE6C94" w:rsidP="007D0661">
      <w:pPr>
        <w:pStyle w:val="Heading1"/>
        <w:rPr>
          <w:rFonts w:ascii="Bookman Old Style" w:hAnsi="Bookman Old Style"/>
          <w:i/>
          <w:sz w:val="20"/>
        </w:rPr>
      </w:pPr>
      <w:r w:rsidRPr="0023667F">
        <w:rPr>
          <w:rFonts w:ascii="Bookman Old Style" w:hAnsi="Bookman Old Style"/>
          <w:i/>
          <w:sz w:val="20"/>
        </w:rPr>
        <w:t>Članak 2</w:t>
      </w:r>
      <w:r w:rsidR="00FF1BF8" w:rsidRPr="0023667F">
        <w:rPr>
          <w:rFonts w:ascii="Bookman Old Style" w:hAnsi="Bookman Old Style"/>
          <w:i/>
          <w:sz w:val="20"/>
        </w:rPr>
        <w:t>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 xml:space="preserve">Udruga je </w:t>
      </w:r>
      <w:r w:rsidR="00EC306E" w:rsidRPr="0023667F">
        <w:rPr>
          <w:i/>
          <w:sz w:val="20"/>
        </w:rPr>
        <w:t xml:space="preserve">neprofitna, </w:t>
      </w:r>
      <w:r w:rsidRPr="0023667F">
        <w:rPr>
          <w:i/>
          <w:sz w:val="20"/>
        </w:rPr>
        <w:t xml:space="preserve">nepolitička, nestranačka i nevladina udruga građana, udruženih sa ciljem pružanja pomoći građanima </w:t>
      </w:r>
      <w:r w:rsidR="00936795" w:rsidRPr="0023667F">
        <w:rPr>
          <w:i/>
          <w:sz w:val="20"/>
        </w:rPr>
        <w:t>Grada Splita i Dalmacije</w:t>
      </w:r>
      <w:r w:rsidRPr="0023667F">
        <w:rPr>
          <w:i/>
          <w:sz w:val="20"/>
        </w:rPr>
        <w:t xml:space="preserve"> u zaštiti njihovih prava kao potrošača, te poticanja prilagodbe hrvatskoga zakonodavstva najvišim standardima zaštite potrošača u razvijenim demokracijama.</w:t>
      </w:r>
    </w:p>
    <w:p w:rsidR="00F427C5" w:rsidRPr="0023667F" w:rsidRDefault="00F427C5">
      <w:pPr>
        <w:jc w:val="both"/>
        <w:rPr>
          <w:i/>
          <w:sz w:val="20"/>
        </w:rPr>
      </w:pPr>
    </w:p>
    <w:p w:rsidR="00F427C5" w:rsidRPr="0023667F" w:rsidRDefault="00F427C5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II CILJ DJELOVANJA UDRUGE</w:t>
      </w:r>
    </w:p>
    <w:p w:rsidR="00F427C5" w:rsidRPr="0023667F" w:rsidRDefault="00F427C5">
      <w:pPr>
        <w:jc w:val="both"/>
        <w:rPr>
          <w:b/>
          <w:i/>
          <w:sz w:val="20"/>
        </w:rPr>
      </w:pPr>
    </w:p>
    <w:p w:rsidR="00F427C5" w:rsidRPr="0023667F" w:rsidRDefault="00F427C5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3.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Temeljni cilj djelovanja Udruge je kroz zaštitu prava potrošača-fizičkih osoba i njihovih obitelji od pasivnoga konzume</w:t>
      </w:r>
      <w:r w:rsidR="00E13931" w:rsidRPr="0023667F">
        <w:rPr>
          <w:i/>
          <w:sz w:val="20"/>
        </w:rPr>
        <w:t>nta</w:t>
      </w:r>
      <w:r w:rsidRPr="0023667F">
        <w:rPr>
          <w:i/>
          <w:sz w:val="20"/>
        </w:rPr>
        <w:t xml:space="preserve"> stvoriti aktivnoga potrošača svjesna svojih prava na zakonom zajamčenu visoku razinu kvalitete roba i usluga, na kulturan i čovjeka dostojan odnos proizvođača i davatelja usluga, te na zakonu utemeljenu zaštitu od mita, korupcije, birokratske i monopolističke samovolje.</w:t>
      </w:r>
    </w:p>
    <w:p w:rsidR="00F427C5" w:rsidRPr="0023667F" w:rsidRDefault="00E13931">
      <w:pPr>
        <w:jc w:val="both"/>
        <w:rPr>
          <w:i/>
          <w:sz w:val="20"/>
        </w:rPr>
      </w:pPr>
      <w:r w:rsidRPr="0023667F">
        <w:rPr>
          <w:i/>
          <w:sz w:val="20"/>
        </w:rPr>
        <w:t xml:space="preserve">  </w:t>
      </w:r>
    </w:p>
    <w:p w:rsidR="00F427C5" w:rsidRPr="0023667F" w:rsidRDefault="00F427C5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4.</w:t>
      </w:r>
    </w:p>
    <w:p w:rsidR="00CE6C94" w:rsidRPr="0023667F" w:rsidRDefault="00F427C5">
      <w:pPr>
        <w:jc w:val="both"/>
        <w:rPr>
          <w:i/>
          <w:sz w:val="20"/>
        </w:rPr>
      </w:pPr>
      <w:r w:rsidRPr="0023667F">
        <w:rPr>
          <w:i/>
          <w:sz w:val="20"/>
        </w:rPr>
        <w:t>U ostvarenju</w:t>
      </w:r>
      <w:r w:rsidR="00CE6C94" w:rsidRPr="0023667F">
        <w:rPr>
          <w:i/>
          <w:sz w:val="20"/>
        </w:rPr>
        <w:t xml:space="preserve"> cilja svoga javnog djelovanja Udruga prihvaća politiku zaštite potrošača Europske unije i Consumers Internationala definiranu pravima potrošača</w:t>
      </w:r>
      <w:r w:rsidR="00E13931" w:rsidRPr="0023667F">
        <w:rPr>
          <w:i/>
          <w:sz w:val="20"/>
        </w:rPr>
        <w:t xml:space="preserve"> na</w:t>
      </w:r>
      <w:r w:rsidR="00CE6C94" w:rsidRPr="0023667F">
        <w:rPr>
          <w:i/>
          <w:sz w:val="20"/>
        </w:rPr>
        <w:t>:</w:t>
      </w:r>
    </w:p>
    <w:p w:rsidR="00CE6C94" w:rsidRPr="0023667F" w:rsidRDefault="00CE6C94" w:rsidP="00CE6C94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>        </w:t>
      </w:r>
      <w:r w:rsidRPr="0023667F">
        <w:rPr>
          <w:i/>
          <w:sz w:val="20"/>
        </w:rPr>
        <w:t xml:space="preserve"> sigurnost roba i usluga</w:t>
      </w:r>
    </w:p>
    <w:p w:rsidR="00CE6C94" w:rsidRPr="0023667F" w:rsidRDefault="00CE6C94" w:rsidP="00CE6C94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="00E13931" w:rsidRPr="0023667F">
        <w:rPr>
          <w:i/>
          <w:sz w:val="20"/>
          <w:szCs w:val="14"/>
        </w:rPr>
        <w:t>       </w:t>
      </w:r>
      <w:r w:rsidRPr="0023667F">
        <w:rPr>
          <w:i/>
          <w:sz w:val="20"/>
          <w:szCs w:val="14"/>
        </w:rPr>
        <w:t xml:space="preserve"> </w:t>
      </w:r>
      <w:r w:rsidRPr="0023667F">
        <w:rPr>
          <w:i/>
          <w:sz w:val="20"/>
        </w:rPr>
        <w:t xml:space="preserve"> punu, pravodobnu i istinitu informaciju</w:t>
      </w:r>
    </w:p>
    <w:p w:rsidR="00CE6C94" w:rsidRPr="0023667F" w:rsidRDefault="00CE6C94" w:rsidP="00CE6C94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>        </w:t>
      </w:r>
      <w:r w:rsidRPr="0023667F">
        <w:rPr>
          <w:i/>
          <w:sz w:val="20"/>
        </w:rPr>
        <w:t xml:space="preserve"> izbor proizvoda i usluga</w:t>
      </w:r>
    </w:p>
    <w:p w:rsidR="00CE6C94" w:rsidRPr="0023667F" w:rsidRDefault="00CE6C94" w:rsidP="00CE6C94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da se čuje glas potrošača</w:t>
      </w:r>
    </w:p>
    <w:p w:rsidR="00CE6C94" w:rsidRPr="0023667F" w:rsidRDefault="00CE6C94" w:rsidP="00CE6C94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>        </w:t>
      </w:r>
      <w:r w:rsidRPr="0023667F">
        <w:rPr>
          <w:i/>
          <w:sz w:val="20"/>
        </w:rPr>
        <w:t xml:space="preserve"> zadovoljenje temeljnih životnih potreba</w:t>
      </w:r>
    </w:p>
    <w:p w:rsidR="00CE6C94" w:rsidRPr="0023667F" w:rsidRDefault="00CE6C94" w:rsidP="00CE6C94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>        </w:t>
      </w:r>
      <w:r w:rsidRPr="0023667F">
        <w:rPr>
          <w:i/>
          <w:sz w:val="20"/>
        </w:rPr>
        <w:t xml:space="preserve"> naknadu štete</w:t>
      </w:r>
    </w:p>
    <w:p w:rsidR="00CE6C94" w:rsidRPr="0023667F" w:rsidRDefault="00CE6C94" w:rsidP="00CE6C94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>        </w:t>
      </w:r>
      <w:r w:rsidRPr="0023667F">
        <w:rPr>
          <w:i/>
          <w:sz w:val="20"/>
        </w:rPr>
        <w:t xml:space="preserve"> zdrav okoliš</w:t>
      </w:r>
    </w:p>
    <w:p w:rsidR="00CC0A62" w:rsidRPr="0023667F" w:rsidRDefault="00CE6C94" w:rsidP="00E13931">
      <w:pPr>
        <w:tabs>
          <w:tab w:val="left" w:pos="720"/>
        </w:tabs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>        </w:t>
      </w:r>
      <w:r w:rsidRPr="0023667F">
        <w:rPr>
          <w:i/>
          <w:sz w:val="20"/>
        </w:rPr>
        <w:t xml:space="preserve"> obrazovanje</w:t>
      </w:r>
      <w:r w:rsidR="00CC0A62" w:rsidRPr="0023667F">
        <w:rPr>
          <w:i/>
          <w:sz w:val="20"/>
        </w:rPr>
        <w:t xml:space="preserve"> građana kao potrošača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Provođenje politike zaštite potrošača ima za cilj:</w:t>
      </w:r>
    </w:p>
    <w:p w:rsidR="00CE6C94" w:rsidRPr="0023667F" w:rsidRDefault="00CE6C94" w:rsidP="00CE6C94">
      <w:pPr>
        <w:tabs>
          <w:tab w:val="left" w:pos="720"/>
        </w:tabs>
        <w:ind w:left="426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="00CC0A62" w:rsidRPr="0023667F">
        <w:rPr>
          <w:i/>
          <w:sz w:val="20"/>
          <w:szCs w:val="14"/>
        </w:rPr>
        <w:t>     </w:t>
      </w:r>
      <w:r w:rsidRPr="0023667F">
        <w:rPr>
          <w:i/>
          <w:sz w:val="20"/>
          <w:szCs w:val="14"/>
        </w:rPr>
        <w:t xml:space="preserve">   </w:t>
      </w:r>
      <w:r w:rsidRPr="0023667F">
        <w:rPr>
          <w:i/>
          <w:sz w:val="20"/>
        </w:rPr>
        <w:t>iskorjenjivanje siromaštva</w:t>
      </w:r>
    </w:p>
    <w:p w:rsidR="00CE6C94" w:rsidRPr="0023667F" w:rsidRDefault="00CE6C94" w:rsidP="00CE6C94">
      <w:pPr>
        <w:tabs>
          <w:tab w:val="left" w:pos="720"/>
        </w:tabs>
        <w:ind w:left="426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="00CC0A62" w:rsidRPr="0023667F">
        <w:rPr>
          <w:i/>
          <w:sz w:val="20"/>
          <w:szCs w:val="14"/>
        </w:rPr>
        <w:t>      </w:t>
      </w:r>
      <w:r w:rsidRPr="0023667F">
        <w:rPr>
          <w:i/>
          <w:sz w:val="20"/>
          <w:szCs w:val="14"/>
        </w:rPr>
        <w:t xml:space="preserve">  </w:t>
      </w:r>
      <w:r w:rsidRPr="0023667F">
        <w:rPr>
          <w:i/>
          <w:sz w:val="20"/>
        </w:rPr>
        <w:t>racionalno i učinkovito upravljanje</w:t>
      </w:r>
      <w:r w:rsidR="00CC0A62" w:rsidRPr="0023667F">
        <w:rPr>
          <w:i/>
          <w:sz w:val="20"/>
        </w:rPr>
        <w:t xml:space="preserve"> </w:t>
      </w:r>
    </w:p>
    <w:p w:rsidR="00CE6C94" w:rsidRPr="0023667F" w:rsidRDefault="00CC0A62" w:rsidP="0042470C">
      <w:pPr>
        <w:tabs>
          <w:tab w:val="left" w:pos="720"/>
        </w:tabs>
        <w:ind w:left="900" w:hanging="54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</w:t>
      </w:r>
      <w:r w:rsidR="00CE6C94"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>      </w:t>
      </w:r>
      <w:r w:rsidR="00CE6C94" w:rsidRPr="0023667F">
        <w:rPr>
          <w:i/>
          <w:sz w:val="20"/>
          <w:szCs w:val="14"/>
        </w:rPr>
        <w:t xml:space="preserve"> </w:t>
      </w:r>
      <w:r w:rsidR="00CE6C94" w:rsidRPr="0023667F">
        <w:rPr>
          <w:i/>
          <w:sz w:val="20"/>
        </w:rPr>
        <w:t>dostizanje socijalne pravednosti</w:t>
      </w:r>
      <w:r w:rsidRPr="0023667F">
        <w:rPr>
          <w:i/>
          <w:sz w:val="20"/>
        </w:rPr>
        <w:t>,</w:t>
      </w:r>
      <w:r w:rsidR="00CE6C94" w:rsidRPr="0023667F">
        <w:rPr>
          <w:i/>
          <w:sz w:val="20"/>
        </w:rPr>
        <w:t xml:space="preserve"> poštivanje ljudskih prava i dostojanstva ljudske osobe i obitelji</w:t>
      </w:r>
    </w:p>
    <w:p w:rsidR="00CE6C94" w:rsidRPr="0023667F" w:rsidRDefault="00CE6C94" w:rsidP="00CE6C94">
      <w:pPr>
        <w:tabs>
          <w:tab w:val="left" w:pos="720"/>
        </w:tabs>
        <w:ind w:left="426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izgradnju uređenoga socijalno-tržišnoga i ekološki održivog gospodarstva</w:t>
      </w:r>
    </w:p>
    <w:p w:rsidR="00CC0A62" w:rsidRPr="0023667F" w:rsidRDefault="00CE6C94" w:rsidP="00E13931">
      <w:pPr>
        <w:tabs>
          <w:tab w:val="left" w:pos="720"/>
        </w:tabs>
        <w:ind w:left="426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="00CC0A62" w:rsidRPr="0023667F">
        <w:rPr>
          <w:i/>
          <w:sz w:val="20"/>
          <w:szCs w:val="14"/>
        </w:rPr>
        <w:t>       </w:t>
      </w:r>
      <w:r w:rsidRPr="0023667F">
        <w:rPr>
          <w:i/>
          <w:sz w:val="20"/>
          <w:szCs w:val="14"/>
        </w:rPr>
        <w:t xml:space="preserve"> </w:t>
      </w:r>
      <w:r w:rsidRPr="0023667F">
        <w:rPr>
          <w:i/>
          <w:sz w:val="20"/>
        </w:rPr>
        <w:t>dostizanje zakonski  uređene i djelatne zaštite čovjekova okoliša</w:t>
      </w:r>
    </w:p>
    <w:p w:rsidR="00CE6C94" w:rsidRPr="0023667F" w:rsidRDefault="00CE6C94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B75552" w:rsidRPr="0023667F" w:rsidRDefault="00E76122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lastRenderedPageBreak/>
        <w:t xml:space="preserve">III </w:t>
      </w:r>
      <w:r w:rsidR="00B75552" w:rsidRPr="0023667F">
        <w:rPr>
          <w:b/>
          <w:i/>
          <w:sz w:val="20"/>
        </w:rPr>
        <w:t>NAZIV I SJEDIŠTE</w:t>
      </w:r>
    </w:p>
    <w:p w:rsidR="00B75552" w:rsidRPr="0023667F" w:rsidRDefault="00B75552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F427C5" w:rsidRPr="0023667F">
        <w:rPr>
          <w:b/>
          <w:i/>
          <w:sz w:val="20"/>
        </w:rPr>
        <w:t>5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Puni naziv:</w:t>
      </w:r>
      <w:r w:rsidR="0023667F">
        <w:rPr>
          <w:i/>
          <w:sz w:val="20"/>
        </w:rPr>
        <w:t xml:space="preserve"> </w:t>
      </w:r>
      <w:r w:rsidRPr="0023667F">
        <w:rPr>
          <w:i/>
          <w:sz w:val="20"/>
        </w:rPr>
        <w:t>Udruga za zaštitu prava potrošača “</w:t>
      </w:r>
      <w:r w:rsidR="00686787" w:rsidRPr="0023667F">
        <w:rPr>
          <w:b/>
          <w:i/>
          <w:sz w:val="20"/>
        </w:rPr>
        <w:t>Splitski</w:t>
      </w:r>
      <w:r w:rsidRPr="0023667F">
        <w:rPr>
          <w:b/>
          <w:i/>
          <w:sz w:val="20"/>
        </w:rPr>
        <w:t xml:space="preserve"> potrošač” - Split.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Skraćeni naziv glasi: “</w:t>
      </w:r>
      <w:r w:rsidR="00686787" w:rsidRPr="0023667F">
        <w:rPr>
          <w:b/>
          <w:i/>
          <w:sz w:val="20"/>
        </w:rPr>
        <w:t xml:space="preserve">Splitski </w:t>
      </w:r>
      <w:r w:rsidRPr="0023667F">
        <w:rPr>
          <w:b/>
          <w:i/>
          <w:sz w:val="20"/>
        </w:rPr>
        <w:t>potrošač”- Split</w:t>
      </w:r>
      <w:r w:rsidRPr="0023667F">
        <w:rPr>
          <w:i/>
          <w:sz w:val="20"/>
        </w:rPr>
        <w:t>.</w:t>
      </w:r>
    </w:p>
    <w:p w:rsidR="00C65208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Sjedište Udruge je u Splitu</w:t>
      </w:r>
      <w:r w:rsidR="00170FDB" w:rsidRPr="0023667F">
        <w:rPr>
          <w:i/>
          <w:sz w:val="20"/>
        </w:rPr>
        <w:t xml:space="preserve">, </w:t>
      </w:r>
      <w:r w:rsidR="00C65208" w:rsidRPr="0023667F">
        <w:rPr>
          <w:i/>
          <w:sz w:val="20"/>
        </w:rPr>
        <w:t>Ljudevita Posavskog 14</w:t>
      </w:r>
    </w:p>
    <w:p w:rsidR="00C65208" w:rsidRPr="0023667F" w:rsidRDefault="00C65208">
      <w:pPr>
        <w:numPr>
          <w:ilvl w:val="12"/>
          <w:numId w:val="0"/>
        </w:numPr>
        <w:jc w:val="both"/>
        <w:rPr>
          <w:i/>
          <w:sz w:val="20"/>
        </w:rPr>
      </w:pPr>
    </w:p>
    <w:p w:rsidR="00C65208" w:rsidRPr="0023667F" w:rsidRDefault="00C65208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6.</w:t>
      </w:r>
    </w:p>
    <w:p w:rsidR="00A36588" w:rsidRPr="0023667F" w:rsidRDefault="00C65208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Udruga je registrirana</w:t>
      </w:r>
      <w:r w:rsidR="00722A5F" w:rsidRPr="0023667F">
        <w:rPr>
          <w:i/>
          <w:sz w:val="20"/>
        </w:rPr>
        <w:t xml:space="preserve"> u Uredu državne uprave Splitsko-dalmatinske županije u Splitu</w:t>
      </w:r>
      <w:r w:rsidR="007D0661" w:rsidRPr="0023667F">
        <w:rPr>
          <w:i/>
          <w:sz w:val="20"/>
        </w:rPr>
        <w:t xml:space="preserve">. </w:t>
      </w:r>
    </w:p>
    <w:p w:rsidR="003C16C8" w:rsidRPr="0023667F" w:rsidRDefault="003C16C8" w:rsidP="003C16C8">
      <w:pPr>
        <w:pStyle w:val="BodyText3"/>
        <w:jc w:val="both"/>
      </w:pPr>
      <w:r w:rsidRPr="0023667F">
        <w:t xml:space="preserve">Udruga je neprofitna pravna osoba. </w:t>
      </w:r>
    </w:p>
    <w:p w:rsidR="00930D8D" w:rsidRPr="0023667F" w:rsidRDefault="00930D8D">
      <w:pPr>
        <w:numPr>
          <w:ilvl w:val="12"/>
          <w:numId w:val="0"/>
        </w:numPr>
        <w:jc w:val="both"/>
        <w:rPr>
          <w:i/>
          <w:sz w:val="20"/>
        </w:rPr>
      </w:pPr>
    </w:p>
    <w:p w:rsidR="00930D8D" w:rsidRPr="0023667F" w:rsidRDefault="00E76122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 xml:space="preserve">IV </w:t>
      </w:r>
      <w:r w:rsidR="00930D8D" w:rsidRPr="0023667F">
        <w:rPr>
          <w:b/>
          <w:i/>
          <w:sz w:val="20"/>
        </w:rPr>
        <w:t>PODRUČJE DJELOVANJA</w:t>
      </w:r>
    </w:p>
    <w:p w:rsidR="00930D8D" w:rsidRPr="0023667F" w:rsidRDefault="00930D8D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930D8D" w:rsidRPr="0023667F" w:rsidRDefault="007D0661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7</w:t>
      </w:r>
      <w:r w:rsidR="00930D8D"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Udruga djeluje na području </w:t>
      </w:r>
      <w:r w:rsidR="00930D8D" w:rsidRPr="0023667F">
        <w:rPr>
          <w:i/>
          <w:sz w:val="20"/>
        </w:rPr>
        <w:t xml:space="preserve">Grada Splita i </w:t>
      </w:r>
      <w:r w:rsidR="00A82CEA" w:rsidRPr="0023667F">
        <w:rPr>
          <w:i/>
          <w:sz w:val="20"/>
        </w:rPr>
        <w:t>Splitsko-dalmatinske županije.</w:t>
      </w:r>
    </w:p>
    <w:p w:rsidR="003C16C8" w:rsidRPr="0023667F" w:rsidRDefault="003C16C8">
      <w:pPr>
        <w:numPr>
          <w:ilvl w:val="12"/>
          <w:numId w:val="0"/>
        </w:numPr>
        <w:jc w:val="both"/>
        <w:rPr>
          <w:i/>
          <w:sz w:val="20"/>
        </w:rPr>
      </w:pPr>
    </w:p>
    <w:p w:rsidR="00B75552" w:rsidRPr="0023667F" w:rsidRDefault="00E76122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 xml:space="preserve">V </w:t>
      </w:r>
      <w:r w:rsidR="00A36588" w:rsidRPr="0023667F">
        <w:rPr>
          <w:b/>
          <w:i/>
          <w:sz w:val="20"/>
        </w:rPr>
        <w:t xml:space="preserve">ZASTUPANJE </w:t>
      </w:r>
    </w:p>
    <w:p w:rsidR="00B75552" w:rsidRPr="0023667F" w:rsidRDefault="00B75552">
      <w:pPr>
        <w:numPr>
          <w:ilvl w:val="12"/>
          <w:numId w:val="0"/>
        </w:numPr>
        <w:jc w:val="both"/>
        <w:rPr>
          <w:i/>
          <w:sz w:val="20"/>
        </w:rPr>
      </w:pPr>
    </w:p>
    <w:p w:rsidR="00B75552" w:rsidRPr="0023667F" w:rsidRDefault="00B75552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8</w:t>
      </w:r>
      <w:r w:rsidR="00930D8D" w:rsidRPr="0023667F">
        <w:rPr>
          <w:b/>
          <w:i/>
          <w:sz w:val="20"/>
        </w:rPr>
        <w:t>.</w:t>
      </w:r>
    </w:p>
    <w:p w:rsidR="00CE6C94" w:rsidRPr="0023667F" w:rsidRDefault="003C16C8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Udrugu</w:t>
      </w:r>
      <w:r w:rsidR="00B75552" w:rsidRPr="0023667F">
        <w:rPr>
          <w:i/>
          <w:sz w:val="20"/>
        </w:rPr>
        <w:t xml:space="preserve"> zastupa</w:t>
      </w:r>
      <w:r w:rsidR="00CE6C94" w:rsidRPr="0023667F">
        <w:rPr>
          <w:i/>
          <w:sz w:val="20"/>
        </w:rPr>
        <w:t xml:space="preserve"> predsjednik</w:t>
      </w:r>
      <w:r w:rsidR="00A82CEA" w:rsidRPr="0023667F">
        <w:rPr>
          <w:i/>
          <w:sz w:val="20"/>
        </w:rPr>
        <w:t>.</w:t>
      </w:r>
    </w:p>
    <w:p w:rsidR="00930D8D" w:rsidRPr="0023667F" w:rsidRDefault="00930D8D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 slučaju spriječenosti ili odsutnosti predsjednika</w:t>
      </w:r>
      <w:r w:rsidR="003C16C8" w:rsidRPr="0023667F">
        <w:rPr>
          <w:i/>
          <w:sz w:val="20"/>
        </w:rPr>
        <w:t>,</w:t>
      </w:r>
      <w:r w:rsidRPr="0023667F">
        <w:rPr>
          <w:i/>
          <w:sz w:val="20"/>
        </w:rPr>
        <w:t xml:space="preserve"> zamjenjuje ga dopredsjednik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Skupština može ovlastiti i druge osobe za zastupanje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9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.</w:t>
      </w:r>
    </w:p>
    <w:p w:rsidR="007D0661" w:rsidRPr="0023667F" w:rsidRDefault="00CE6C94" w:rsidP="007D0661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  <w:r w:rsidR="007D0661" w:rsidRPr="0023667F">
        <w:rPr>
          <w:i/>
          <w:sz w:val="20"/>
        </w:rPr>
        <w:t>Sa ciljem bolje povezanosti članstva, te učinkovitije zaštite potrošača, Udruga može osnivati podružnice na  području Dalmacije.</w:t>
      </w:r>
    </w:p>
    <w:p w:rsidR="00CE6C94" w:rsidRPr="0023667F" w:rsidRDefault="00CE6C94" w:rsidP="007D0661">
      <w:pPr>
        <w:numPr>
          <w:ilvl w:val="12"/>
          <w:numId w:val="0"/>
        </w:numPr>
        <w:jc w:val="both"/>
        <w:rPr>
          <w:i/>
          <w:sz w:val="20"/>
        </w:rPr>
      </w:pPr>
    </w:p>
    <w:p w:rsidR="00B75552" w:rsidRPr="0023667F" w:rsidRDefault="00E76122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 xml:space="preserve">VI PEČAT </w:t>
      </w:r>
    </w:p>
    <w:p w:rsidR="00B75552" w:rsidRPr="0023667F" w:rsidRDefault="00B75552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10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Udruga ima svoj pečat, četvrtastog oblika,</w:t>
      </w:r>
      <w:r w:rsidR="0023667F">
        <w:rPr>
          <w:i/>
          <w:sz w:val="20"/>
        </w:rPr>
        <w:t xml:space="preserve"> </w:t>
      </w:r>
      <w:r w:rsidR="00A82CEA" w:rsidRPr="0023667F">
        <w:rPr>
          <w:i/>
          <w:sz w:val="20"/>
        </w:rPr>
        <w:t>dimenzija 45x25mm u kojem je upisan naziv udruge Udruga za zaštitu potrošača „</w:t>
      </w:r>
      <w:r w:rsidR="00B53A1F" w:rsidRPr="0023667F">
        <w:rPr>
          <w:i/>
          <w:sz w:val="20"/>
        </w:rPr>
        <w:t>S</w:t>
      </w:r>
      <w:r w:rsidR="00A82CEA" w:rsidRPr="0023667F">
        <w:rPr>
          <w:i/>
          <w:sz w:val="20"/>
        </w:rPr>
        <w:t>plitski potrošač“-</w:t>
      </w:r>
      <w:r w:rsidR="00B53A1F" w:rsidRPr="0023667F">
        <w:rPr>
          <w:i/>
          <w:sz w:val="20"/>
        </w:rPr>
        <w:t xml:space="preserve"> </w:t>
      </w:r>
      <w:r w:rsidR="00A82CEA" w:rsidRPr="0023667F">
        <w:rPr>
          <w:i/>
          <w:sz w:val="20"/>
        </w:rPr>
        <w:t>Split,</w:t>
      </w:r>
      <w:r w:rsidRPr="0023667F">
        <w:rPr>
          <w:i/>
          <w:sz w:val="20"/>
        </w:rPr>
        <w:t xml:space="preserve"> bez linija koje označavaju oblik.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A36588" w:rsidRPr="0023667F" w:rsidRDefault="00E76122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 xml:space="preserve">VII </w:t>
      </w:r>
      <w:r w:rsidR="00A36588" w:rsidRPr="0023667F">
        <w:rPr>
          <w:b/>
          <w:i/>
          <w:sz w:val="20"/>
        </w:rPr>
        <w:t>JAVNOST DJELOVANJA</w:t>
      </w:r>
    </w:p>
    <w:p w:rsidR="00A36588" w:rsidRPr="0023667F" w:rsidRDefault="00A36588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A36588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11</w:t>
      </w:r>
      <w:r w:rsidR="00F427C5"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Rad Udruge je javan.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Javnost rada osigurava se i ostvaruje pravodobnim i istinitim obavještavanjem članova Udruge i šire javnosti putem sredstava javnog priopćavanja.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Članovi</w:t>
      </w:r>
      <w:r w:rsidR="00AC596D" w:rsidRPr="0023667F">
        <w:rPr>
          <w:i/>
          <w:sz w:val="20"/>
        </w:rPr>
        <w:t xml:space="preserve"> se o radu Udruge obavještavaju</w:t>
      </w:r>
      <w:r w:rsidRPr="0023667F">
        <w:rPr>
          <w:i/>
          <w:sz w:val="20"/>
        </w:rPr>
        <w:t xml:space="preserve"> putem sjednica tijela Udruge ili drugim oblicima obavještavanja većih grupa članova prema mogućnostima Udruge,  o čemu odlučuje upravni odbor, te sudjelovanjem u radu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Predstavnici sredstava javnog priopćavanja mogu prisustvovati sjednicama tijela upravljanja Udruge i izvještavati javnost o radu tih tijela i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Radi što potpunijeg ostvarivanja javnosti rada, Udruga može izdavati svoje glasilo u skladu s propisima o javnom informiranju. Odluku o izdavanju glasila donosi  Upravni odbor.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Udruga po potrebi izdaje periodične publikacije, biltene, letke i plakate  sukladno propisima o izdavačkoj djelatnosti.</w:t>
      </w:r>
    </w:p>
    <w:p w:rsidR="00A36588" w:rsidRPr="0023667F" w:rsidRDefault="00A36588">
      <w:pPr>
        <w:numPr>
          <w:ilvl w:val="12"/>
          <w:numId w:val="0"/>
        </w:numPr>
        <w:jc w:val="both"/>
        <w:rPr>
          <w:i/>
          <w:sz w:val="20"/>
        </w:rPr>
      </w:pPr>
    </w:p>
    <w:p w:rsidR="00A36588" w:rsidRPr="0023667F" w:rsidRDefault="00A36588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12</w:t>
      </w:r>
      <w:r w:rsidRPr="0023667F">
        <w:rPr>
          <w:b/>
          <w:i/>
          <w:sz w:val="20"/>
        </w:rPr>
        <w:t>.</w:t>
      </w:r>
    </w:p>
    <w:p w:rsidR="00A36588" w:rsidRPr="0023667F" w:rsidRDefault="00CE6C94" w:rsidP="00A36588">
      <w:pPr>
        <w:pStyle w:val="BodyText2"/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t> </w:t>
      </w:r>
      <w:r w:rsidR="00A36588" w:rsidRPr="0023667F">
        <w:rPr>
          <w:rFonts w:ascii="Bookman Old Style" w:hAnsi="Bookman Old Style"/>
          <w:i/>
        </w:rPr>
        <w:t>Udruga može surađivati i učlanjivati se u slične asocijacije i udruge u zemlji i inozemstvu.</w:t>
      </w:r>
    </w:p>
    <w:p w:rsidR="00E16383" w:rsidRPr="0023667F" w:rsidRDefault="00E16383" w:rsidP="00A36588">
      <w:pPr>
        <w:pStyle w:val="BodyText2"/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t>Odluku o udruživanju donosi Skupština.</w:t>
      </w:r>
    </w:p>
    <w:p w:rsidR="00A36588" w:rsidRPr="0023667F" w:rsidRDefault="00A36588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CE6C94" w:rsidRPr="0023667F" w:rsidRDefault="00E76122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V</w:t>
      </w:r>
      <w:r w:rsidR="00CE6C94" w:rsidRPr="0023667F">
        <w:rPr>
          <w:b/>
          <w:i/>
          <w:sz w:val="20"/>
        </w:rPr>
        <w:t>II</w:t>
      </w:r>
      <w:r w:rsidR="00F427C5" w:rsidRPr="0023667F">
        <w:rPr>
          <w:b/>
          <w:i/>
          <w:sz w:val="20"/>
        </w:rPr>
        <w:t>I</w:t>
      </w:r>
      <w:r w:rsidR="00CE6C94" w:rsidRPr="0023667F">
        <w:rPr>
          <w:b/>
          <w:i/>
          <w:sz w:val="20"/>
        </w:rPr>
        <w:t xml:space="preserve">   </w:t>
      </w:r>
      <w:r w:rsidR="00AC596D" w:rsidRPr="0023667F">
        <w:rPr>
          <w:b/>
          <w:i/>
          <w:sz w:val="20"/>
        </w:rPr>
        <w:t>DJELATNOSTI KOJIMA SE OSTVARUJU</w:t>
      </w:r>
      <w:r w:rsidR="00CE6C94" w:rsidRPr="0023667F">
        <w:rPr>
          <w:b/>
          <w:i/>
          <w:sz w:val="20"/>
        </w:rPr>
        <w:t xml:space="preserve">  CILJEVI </w:t>
      </w:r>
    </w:p>
    <w:p w:rsidR="00CE6C94" w:rsidRPr="0023667F" w:rsidRDefault="00CE6C94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F427C5" w:rsidRPr="0023667F">
        <w:rPr>
          <w:b/>
          <w:i/>
          <w:sz w:val="20"/>
        </w:rPr>
        <w:t>1</w:t>
      </w:r>
      <w:r w:rsidR="007D0661" w:rsidRPr="0023667F">
        <w:rPr>
          <w:b/>
          <w:i/>
          <w:sz w:val="20"/>
        </w:rPr>
        <w:t>3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Kroz svoje javno djelovanje Udruga  potiče, pomaže i razvija: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="00AD5AD8" w:rsidRPr="0023667F">
        <w:rPr>
          <w:sz w:val="20"/>
          <w:szCs w:val="14"/>
        </w:rPr>
        <w:t>pošteni</w:t>
      </w:r>
      <w:r w:rsidRPr="0023667F">
        <w:rPr>
          <w:i/>
          <w:sz w:val="20"/>
        </w:rPr>
        <w:t xml:space="preserve"> odnos proizvođača i davatelja usluga prema potrošačima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lastRenderedPageBreak/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konkurenciju na tržištu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praćenje i reguliranje monopola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konkurentne proizvode na tržištu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adekvatnost kvalitete i kvantitete za novac kupca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zadovoljavajuće standarde roba i usluga</w:t>
      </w:r>
    </w:p>
    <w:p w:rsidR="00CE6C94" w:rsidRPr="0023667F" w:rsidRDefault="00CE6C94" w:rsidP="0023667F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edukaciju potrošača, ali i proizvođača i davatelja usluga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prijedloge hrvatskoj Vladi za kontrolu i reguliranje tržišta</w:t>
      </w:r>
    </w:p>
    <w:p w:rsidR="00CE6C94" w:rsidRPr="0023667F" w:rsidRDefault="00CE6C94" w:rsidP="0023667F">
      <w:pPr>
        <w:ind w:left="993" w:hanging="633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 xml:space="preserve">prijedloge hrvatskoj vladi za </w:t>
      </w:r>
      <w:r w:rsidR="00821221" w:rsidRPr="0023667F">
        <w:rPr>
          <w:i/>
          <w:sz w:val="20"/>
        </w:rPr>
        <w:t xml:space="preserve">izmjene i dopune </w:t>
      </w:r>
      <w:r w:rsidRPr="0023667F">
        <w:rPr>
          <w:i/>
          <w:sz w:val="20"/>
        </w:rPr>
        <w:t>Zakon</w:t>
      </w:r>
      <w:r w:rsidR="00821221" w:rsidRPr="0023667F">
        <w:rPr>
          <w:i/>
          <w:sz w:val="20"/>
        </w:rPr>
        <w:t>a</w:t>
      </w:r>
      <w:r w:rsidRPr="0023667F">
        <w:rPr>
          <w:i/>
          <w:sz w:val="20"/>
        </w:rPr>
        <w:t xml:space="preserve"> o zaštiti potrošača, te druge </w:t>
      </w:r>
      <w:r w:rsidR="0023667F">
        <w:rPr>
          <w:i/>
          <w:sz w:val="20"/>
        </w:rPr>
        <w:t xml:space="preserve">    z</w:t>
      </w:r>
      <w:r w:rsidRPr="0023667F">
        <w:rPr>
          <w:i/>
          <w:sz w:val="20"/>
        </w:rPr>
        <w:t>akone i propise potrebne za učinkovitu zaštitu potrošača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="00FF1BF8" w:rsidRPr="0023667F">
        <w:rPr>
          <w:i/>
          <w:sz w:val="20"/>
        </w:rPr>
        <w:t>uravnoteženje informativnog dis</w:t>
      </w:r>
      <w:r w:rsidRPr="0023667F">
        <w:rPr>
          <w:i/>
          <w:sz w:val="20"/>
        </w:rPr>
        <w:t>balansa između konzume</w:t>
      </w:r>
      <w:r w:rsidR="00FF1BF8" w:rsidRPr="0023667F">
        <w:rPr>
          <w:i/>
          <w:sz w:val="20"/>
        </w:rPr>
        <w:t>nta</w:t>
      </w:r>
      <w:r w:rsidRPr="0023667F">
        <w:rPr>
          <w:i/>
          <w:sz w:val="20"/>
        </w:rPr>
        <w:t xml:space="preserve"> i tržišta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selekciju proizvoda i usluga na hrvatskom tržištu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uklanjanje birokratskih barijera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sprječavanje mita i korupcije</w:t>
      </w:r>
    </w:p>
    <w:p w:rsidR="00CE6C94" w:rsidRPr="0023667F" w:rsidRDefault="00CE6C94">
      <w:pPr>
        <w:ind w:left="60"/>
        <w:jc w:val="both"/>
        <w:rPr>
          <w:i/>
          <w:sz w:val="20"/>
        </w:rPr>
      </w:pPr>
    </w:p>
    <w:p w:rsidR="00CE6C94" w:rsidRPr="0023667F" w:rsidRDefault="00CE6C94">
      <w:pPr>
        <w:ind w:left="360"/>
        <w:jc w:val="both"/>
        <w:rPr>
          <w:i/>
          <w:sz w:val="20"/>
        </w:rPr>
      </w:pPr>
      <w:r w:rsidRPr="0023667F">
        <w:rPr>
          <w:i/>
          <w:sz w:val="20"/>
        </w:rPr>
        <w:t>Ostvarivanje zadaća iz stavka 1. ovog članka Udruga ostvaruje slijedećim djelatnostima:</w:t>
      </w:r>
    </w:p>
    <w:p w:rsidR="00CE6C94" w:rsidRPr="0023667F" w:rsidRDefault="00CE6C94">
      <w:pPr>
        <w:ind w:left="60"/>
        <w:jc w:val="both"/>
        <w:rPr>
          <w:i/>
          <w:sz w:val="20"/>
        </w:rPr>
      </w:pP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B0474" w:rsidRPr="0023667F">
        <w:rPr>
          <w:sz w:val="20"/>
          <w:szCs w:val="14"/>
        </w:rPr>
        <w:t xml:space="preserve">      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okuplja nezadovoljne potrošače, informira ih i educira putem medija ili radionica</w:t>
      </w:r>
    </w:p>
    <w:p w:rsidR="00CE6C94" w:rsidRPr="0023667F" w:rsidRDefault="00CE6C94" w:rsidP="00BB0474">
      <w:pPr>
        <w:tabs>
          <w:tab w:val="left" w:pos="900"/>
        </w:tabs>
        <w:ind w:left="900" w:hanging="54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B0474" w:rsidRPr="0023667F">
        <w:rPr>
          <w:sz w:val="20"/>
          <w:szCs w:val="14"/>
        </w:rPr>
        <w:t>    </w:t>
      </w:r>
      <w:r w:rsidR="00821221" w:rsidRPr="0023667F">
        <w:rPr>
          <w:sz w:val="20"/>
          <w:szCs w:val="14"/>
        </w:rPr>
        <w:t>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 xml:space="preserve">organizira savjetovanja, predavanja, seminare, kongrese, tribine i druge stručne </w:t>
      </w:r>
      <w:r w:rsidR="00BB0474" w:rsidRPr="0023667F">
        <w:rPr>
          <w:i/>
          <w:sz w:val="20"/>
        </w:rPr>
        <w:t xml:space="preserve"> </w:t>
      </w:r>
      <w:r w:rsidRPr="0023667F">
        <w:rPr>
          <w:i/>
          <w:sz w:val="20"/>
        </w:rPr>
        <w:t>skupove o problemima potrošača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B0474" w:rsidRPr="0023667F">
        <w:rPr>
          <w:sz w:val="20"/>
          <w:szCs w:val="14"/>
        </w:rPr>
        <w:t>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stručno i profesionalno usavršava  zainteresirano članstvo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B0474" w:rsidRPr="0023667F">
        <w:rPr>
          <w:sz w:val="20"/>
          <w:szCs w:val="14"/>
        </w:rPr>
        <w:t>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potiče studente i mlade stručnjake da se bave proučavanjem problema na tržištu</w:t>
      </w:r>
    </w:p>
    <w:p w:rsidR="00CE6C94" w:rsidRPr="0023667F" w:rsidRDefault="00CE6C94">
      <w:pPr>
        <w:tabs>
          <w:tab w:val="left" w:pos="900"/>
        </w:tabs>
        <w:ind w:left="900" w:hanging="54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821221" w:rsidRPr="0023667F">
        <w:rPr>
          <w:sz w:val="20"/>
          <w:szCs w:val="14"/>
        </w:rPr>
        <w:t>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surađuje s istovrsnim društvima i organizacijama u inozemstvu, te svim organizacijama koje podupiru rad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B0474" w:rsidRPr="0023667F">
        <w:rPr>
          <w:sz w:val="20"/>
          <w:szCs w:val="14"/>
        </w:rPr>
        <w:t>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ostvaruju stručnu suradnju s domaćim i inozemnim strukovnim udrugama</w:t>
      </w:r>
    </w:p>
    <w:p w:rsidR="00CE6C94" w:rsidRPr="0023667F" w:rsidRDefault="00CE6C94" w:rsidP="00E76122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B0474" w:rsidRPr="0023667F">
        <w:rPr>
          <w:sz w:val="20"/>
          <w:szCs w:val="14"/>
        </w:rPr>
        <w:t>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obavlja druge poslove koji doprinose ostvarivanju ciljeva osnivanja</w:t>
      </w:r>
    </w:p>
    <w:p w:rsidR="007D0661" w:rsidRPr="0023667F" w:rsidRDefault="007D0661">
      <w:pPr>
        <w:numPr>
          <w:ilvl w:val="12"/>
          <w:numId w:val="0"/>
        </w:numPr>
        <w:jc w:val="both"/>
        <w:rPr>
          <w:i/>
          <w:sz w:val="20"/>
        </w:rPr>
      </w:pP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821221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I</w:t>
      </w:r>
      <w:r w:rsidR="00E76122" w:rsidRPr="0023667F">
        <w:rPr>
          <w:b/>
          <w:i/>
          <w:sz w:val="20"/>
        </w:rPr>
        <w:t>X</w:t>
      </w:r>
      <w:r w:rsidR="00CE6C94" w:rsidRPr="0023667F">
        <w:rPr>
          <w:b/>
          <w:i/>
          <w:sz w:val="20"/>
        </w:rPr>
        <w:t xml:space="preserve">  </w:t>
      </w:r>
      <w:r w:rsidR="00AC596D" w:rsidRPr="0023667F">
        <w:rPr>
          <w:b/>
          <w:i/>
          <w:sz w:val="20"/>
        </w:rPr>
        <w:t>ČLANSTVO UDRUGE</w:t>
      </w:r>
    </w:p>
    <w:p w:rsidR="00CE6C94" w:rsidRPr="0023667F" w:rsidRDefault="00CE6C94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14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Članovi Udruge mogu biti sve </w:t>
      </w:r>
      <w:r w:rsidR="00821221" w:rsidRPr="0023667F">
        <w:rPr>
          <w:i/>
          <w:sz w:val="20"/>
        </w:rPr>
        <w:t xml:space="preserve">poslovno sposobne </w:t>
      </w:r>
      <w:r w:rsidRPr="0023667F">
        <w:rPr>
          <w:i/>
          <w:sz w:val="20"/>
        </w:rPr>
        <w:t>fizičke i pravne osobe, koji prihvaćaju  Statut i opće akte Udruge.</w:t>
      </w:r>
    </w:p>
    <w:p w:rsidR="00E16383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Članom se postaje potpisivanjem pristupnice, upisom u Registar članova i uplatom članarine. </w:t>
      </w:r>
    </w:p>
    <w:p w:rsidR="00E16383" w:rsidRPr="0023667F" w:rsidRDefault="00E16383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Visinu članarine određuje Upravni odbor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Članovima se izdaje  članska iskaznica, čiji izgled, sadržaj i način izdavanja utvrđuje Upravni odbor posebnom odlukom.</w:t>
      </w:r>
    </w:p>
    <w:p w:rsidR="00AC596D" w:rsidRPr="0023667F" w:rsidRDefault="00AC596D">
      <w:pPr>
        <w:numPr>
          <w:ilvl w:val="12"/>
          <w:numId w:val="0"/>
        </w:numPr>
        <w:jc w:val="both"/>
        <w:rPr>
          <w:i/>
          <w:sz w:val="20"/>
        </w:rPr>
      </w:pPr>
    </w:p>
    <w:p w:rsidR="00AC596D" w:rsidRPr="0023667F" w:rsidRDefault="00AC596D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1</w:t>
      </w:r>
      <w:r w:rsidR="007D0661" w:rsidRPr="0023667F">
        <w:rPr>
          <w:b/>
          <w:i/>
          <w:sz w:val="20"/>
        </w:rPr>
        <w:t>5</w:t>
      </w:r>
      <w:r w:rsidRPr="0023667F">
        <w:rPr>
          <w:b/>
          <w:i/>
          <w:sz w:val="20"/>
        </w:rPr>
        <w:t>.</w:t>
      </w:r>
    </w:p>
    <w:p w:rsidR="00AC596D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Članstvo u Udruge može biti</w:t>
      </w:r>
      <w:r w:rsidR="00AC596D" w:rsidRPr="0023667F">
        <w:rPr>
          <w:i/>
          <w:sz w:val="20"/>
        </w:rPr>
        <w:t>:</w:t>
      </w:r>
    </w:p>
    <w:p w:rsidR="00AC596D" w:rsidRPr="0023667F" w:rsidRDefault="00AC596D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-</w:t>
      </w:r>
      <w:r w:rsidR="00CE6C94" w:rsidRPr="0023667F">
        <w:rPr>
          <w:i/>
          <w:sz w:val="20"/>
        </w:rPr>
        <w:t xml:space="preserve"> aktivno,</w:t>
      </w:r>
    </w:p>
    <w:p w:rsidR="00AC596D" w:rsidRPr="0023667F" w:rsidRDefault="00AC596D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-</w:t>
      </w:r>
      <w:r w:rsidR="00CE6C94" w:rsidRPr="0023667F">
        <w:rPr>
          <w:i/>
          <w:sz w:val="20"/>
        </w:rPr>
        <w:t xml:space="preserve"> podupiruće i </w:t>
      </w:r>
    </w:p>
    <w:p w:rsidR="00CE6C94" w:rsidRPr="0023667F" w:rsidRDefault="00AC596D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- </w:t>
      </w:r>
      <w:r w:rsidR="00CE6C94" w:rsidRPr="0023667F">
        <w:rPr>
          <w:i/>
          <w:sz w:val="20"/>
        </w:rPr>
        <w:t>počasno.</w:t>
      </w:r>
    </w:p>
    <w:p w:rsidR="00AC596D" w:rsidRPr="0023667F" w:rsidRDefault="00AC596D">
      <w:pPr>
        <w:numPr>
          <w:ilvl w:val="12"/>
          <w:numId w:val="0"/>
        </w:numPr>
        <w:jc w:val="both"/>
        <w:rPr>
          <w:i/>
          <w:sz w:val="20"/>
        </w:rPr>
      </w:pP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Aktivni članovi su svi oni koji aktivno sudjeluju u  radu Udruge neposredno, svojim radom, ostvarujući ciljeve i djelatnosti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Kriterije za stjecanje statusa aktivnog člana Udruge donosi Upravni odbor Udruge, a provjeru zadovoljenja statusa aktivnog člana vrše tromjesečno upravni odbor i Upravni odbori podružnica.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Podupirući članovi su svi oni koji  svojim materijalnim doprinosom podupiru rad Udruge, ali ne sudjeluju u upravljanju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Poča</w:t>
      </w:r>
      <w:r w:rsidR="006F5764" w:rsidRPr="0023667F">
        <w:rPr>
          <w:i/>
          <w:sz w:val="20"/>
        </w:rPr>
        <w:t>snim članom Udruge može postati</w:t>
      </w:r>
      <w:r w:rsidRPr="0023667F">
        <w:rPr>
          <w:i/>
          <w:sz w:val="20"/>
        </w:rPr>
        <w:t xml:space="preserve"> fizička ili pravna osoba koja je svojim javnim djelovanjem značajno pridonijela radu Udruge i promicanju politike zaštite potrošača.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Inicijativu za počasno članstvo u Udruzi može dati svaki član Udruge, a odluku o prijamu donosi Upravni odbor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Počasni član upisuje se u Registar počasnih članova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Počasni član ne plaća članarinu.</w:t>
      </w:r>
    </w:p>
    <w:p w:rsidR="00686787" w:rsidRPr="0023667F" w:rsidRDefault="00686787" w:rsidP="00686787">
      <w:pPr>
        <w:numPr>
          <w:ilvl w:val="12"/>
          <w:numId w:val="0"/>
        </w:numPr>
        <w:jc w:val="both"/>
        <w:rPr>
          <w:i/>
          <w:sz w:val="20"/>
        </w:rPr>
      </w:pPr>
    </w:p>
    <w:p w:rsidR="006F5764" w:rsidRPr="0023667F" w:rsidRDefault="006F576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lastRenderedPageBreak/>
        <w:t>Članak 1</w:t>
      </w:r>
      <w:r w:rsidR="007D0661" w:rsidRPr="0023667F">
        <w:rPr>
          <w:b/>
          <w:i/>
          <w:sz w:val="20"/>
        </w:rPr>
        <w:t>6</w:t>
      </w:r>
      <w:r w:rsidRPr="0023667F">
        <w:rPr>
          <w:b/>
          <w:i/>
          <w:sz w:val="20"/>
        </w:rPr>
        <w:t>.</w:t>
      </w:r>
    </w:p>
    <w:p w:rsidR="007D0661" w:rsidRPr="0023667F" w:rsidRDefault="00686787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Aktivni, podupirući  i počasni članovi se upisuju u Registar članova koji vodi tajnik Udruge</w:t>
      </w:r>
      <w:r w:rsidR="00B75552" w:rsidRPr="0023667F">
        <w:rPr>
          <w:i/>
          <w:sz w:val="20"/>
        </w:rPr>
        <w:t>.   Popis se vodi elektronički i sadržava  podatke o osobnom imenu, OIB,  datumu rođenja, datumu pristupanja Udruzi te datum prestanka članstva u Udruzi.</w:t>
      </w:r>
    </w:p>
    <w:p w:rsidR="007D0661" w:rsidRPr="0023667F" w:rsidRDefault="007D0661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i/>
          <w:sz w:val="20"/>
        </w:rPr>
      </w:pPr>
      <w:r w:rsidRPr="0023667F">
        <w:rPr>
          <w:b/>
          <w:i/>
          <w:sz w:val="20"/>
        </w:rPr>
        <w:t>Članak 1</w:t>
      </w:r>
      <w:r w:rsidR="007D0661" w:rsidRPr="0023667F">
        <w:rPr>
          <w:b/>
          <w:i/>
          <w:sz w:val="20"/>
        </w:rPr>
        <w:t>7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Prava i obveze članova su: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da biraju i budu birani u tijela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6F5764" w:rsidRPr="0023667F">
        <w:rPr>
          <w:sz w:val="20"/>
          <w:szCs w:val="14"/>
        </w:rPr>
        <w:t> 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da budu obaviješteni o rad</w:t>
      </w:r>
      <w:bookmarkStart w:id="0" w:name="_GoBack"/>
      <w:bookmarkEnd w:id="0"/>
      <w:r w:rsidRPr="0023667F">
        <w:rPr>
          <w:i/>
          <w:sz w:val="20"/>
        </w:rPr>
        <w:t>u Udruge i njenih tijela te o materijalno financijskom poslovanju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da aktivno sudjeluju u izvršavanju ciljeva Udruge i doprinose ostvarivanju njegovih djelatnosti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da daju prijedloge, mišljenja i primjedbe na rad Udruge i njenih tijela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da se pridržavaju odredaba ovog Statuta i drugih općih akata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da redovito plaćaju članarinu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da čuvaju i podižu ugled Udruge.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AC596D" w:rsidRPr="0023667F" w:rsidRDefault="00E76122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 xml:space="preserve">X </w:t>
      </w:r>
      <w:r w:rsidR="00AC596D" w:rsidRPr="0023667F">
        <w:rPr>
          <w:b/>
          <w:i/>
          <w:sz w:val="20"/>
        </w:rPr>
        <w:t>PRESTANAK ČLANSTVA</w:t>
      </w:r>
    </w:p>
    <w:p w:rsidR="00AC596D" w:rsidRPr="0023667F" w:rsidRDefault="00AC596D">
      <w:pPr>
        <w:jc w:val="both"/>
        <w:rPr>
          <w:b/>
          <w:i/>
          <w:sz w:val="20"/>
        </w:rPr>
      </w:pP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1</w:t>
      </w:r>
      <w:r w:rsidR="007D0661" w:rsidRPr="0023667F">
        <w:rPr>
          <w:b/>
          <w:i/>
          <w:sz w:val="20"/>
        </w:rPr>
        <w:t>8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Članstvo u Udruzi prestaje: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prestankom djelovanja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pismenom izjavom o istupanju iz članstva i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isključenjem iz članstva</w:t>
      </w:r>
    </w:p>
    <w:p w:rsidR="00ED1189" w:rsidRPr="0023667F" w:rsidRDefault="00ED1189" w:rsidP="00ED1189">
      <w:pPr>
        <w:pStyle w:val="ListParagraph"/>
        <w:numPr>
          <w:ilvl w:val="0"/>
          <w:numId w:val="22"/>
        </w:numPr>
        <w:tabs>
          <w:tab w:val="left" w:pos="360"/>
        </w:tabs>
        <w:jc w:val="both"/>
        <w:rPr>
          <w:i/>
          <w:sz w:val="20"/>
        </w:rPr>
      </w:pPr>
      <w:r w:rsidRPr="0023667F">
        <w:rPr>
          <w:i/>
          <w:sz w:val="20"/>
        </w:rPr>
        <w:t xml:space="preserve">   </w:t>
      </w:r>
      <w:r w:rsidR="00B93848" w:rsidRPr="0023667F">
        <w:rPr>
          <w:i/>
          <w:sz w:val="20"/>
        </w:rPr>
        <w:t xml:space="preserve">  </w:t>
      </w:r>
      <w:r w:rsidRPr="0023667F">
        <w:rPr>
          <w:i/>
          <w:sz w:val="20"/>
        </w:rPr>
        <w:t>smrću člana</w:t>
      </w:r>
    </w:p>
    <w:p w:rsidR="00ED1189" w:rsidRPr="0023667F" w:rsidRDefault="00ED1189" w:rsidP="00ED1189">
      <w:pPr>
        <w:pStyle w:val="ListParagraph"/>
        <w:tabs>
          <w:tab w:val="left" w:pos="360"/>
        </w:tabs>
        <w:jc w:val="both"/>
        <w:rPr>
          <w:i/>
          <w:sz w:val="20"/>
        </w:rPr>
      </w:pP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Član Udruge može biti isključen iz članstva ako prekrši odredbe Statuta ili ugrozi interese Udruge ili prouzroči ozbiljnu štetu Udruzi i njenom članstvu.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Odluku o isključenju donosi Upravni odbor.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Isključeni član ima pravo</w:t>
      </w:r>
      <w:r w:rsidR="008A54E0" w:rsidRPr="0023667F">
        <w:rPr>
          <w:i/>
          <w:sz w:val="20"/>
        </w:rPr>
        <w:t xml:space="preserve"> u roku od 15 dana od dana uručivanja odluke o isključenju žalbeni postupak </w:t>
      </w:r>
      <w:r w:rsidRPr="0023667F">
        <w:rPr>
          <w:i/>
          <w:sz w:val="20"/>
        </w:rPr>
        <w:t>Skupštini čija je odluka o isključenju konačna.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7D0661" w:rsidRPr="0023667F" w:rsidRDefault="007D0661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XI RJEŠAVANJE SPOROVA I SUKOBA INTERESA</w:t>
      </w:r>
    </w:p>
    <w:p w:rsidR="007D0661" w:rsidRPr="0023667F" w:rsidRDefault="007D0661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7D0661" w:rsidRPr="0023667F" w:rsidRDefault="007D0661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19.</w:t>
      </w:r>
    </w:p>
    <w:p w:rsidR="007D0661" w:rsidRPr="0023667F" w:rsidRDefault="007D0661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Statutom Udruge određuje se način rješavanja sporova, što se smatra sukobom interesa te način  njihova rješavanja.</w:t>
      </w:r>
    </w:p>
    <w:p w:rsidR="007D0661" w:rsidRPr="0023667F" w:rsidRDefault="007D0661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Član Nadzornog odbora ne može biti član niti jednog drugog tijela upravljanja Udrugom.</w:t>
      </w:r>
    </w:p>
    <w:p w:rsidR="007D0661" w:rsidRPr="0023667F" w:rsidRDefault="007D0661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Spor i sukob interesa u Udruzi postoji ukoliko se radi o pravima i interesima članova Udruge kojima članovi mogu slobodno raspolagati a koji utječe na rad Udruge u cjelini odnosno ako se ona odnose na pitanja od zajedničkog interesa na sve članove. </w:t>
      </w:r>
    </w:p>
    <w:p w:rsidR="007D0661" w:rsidRPr="0023667F" w:rsidRDefault="007D0661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i/>
          <w:sz w:val="20"/>
        </w:rPr>
        <w:t>Za rješavanje sukoba i sporova interesa, Skupština imenuje Arbitražno vijeće između članova udruge. Sastav, mandat, način odlučivanja Vijeća uređuju se pravilnikom koji donosi Skupština. Arbitražno vijeće u svom radu na odgovarajući način primjenjuje odredbe Zakona o mirenju.</w:t>
      </w:r>
    </w:p>
    <w:p w:rsidR="007D0661" w:rsidRPr="0023667F" w:rsidRDefault="007D0661" w:rsidP="007D0661">
      <w:pPr>
        <w:jc w:val="both"/>
        <w:rPr>
          <w:i/>
          <w:sz w:val="20"/>
          <w:szCs w:val="20"/>
        </w:rPr>
      </w:pPr>
      <w:r w:rsidRPr="0023667F">
        <w:rPr>
          <w:i/>
          <w:sz w:val="20"/>
          <w:szCs w:val="20"/>
        </w:rPr>
        <w:t>Odluka Arbitražnog vijeća je konačna.</w:t>
      </w:r>
    </w:p>
    <w:p w:rsidR="007D0661" w:rsidRPr="0023667F" w:rsidRDefault="007D0661" w:rsidP="007D0661">
      <w:pPr>
        <w:jc w:val="both"/>
        <w:rPr>
          <w:i/>
          <w:sz w:val="20"/>
          <w:szCs w:val="20"/>
        </w:rPr>
      </w:pPr>
      <w:r w:rsidRPr="0023667F">
        <w:rPr>
          <w:i/>
          <w:sz w:val="20"/>
          <w:szCs w:val="20"/>
        </w:rPr>
        <w:t xml:space="preserve">Ako se spor i sukob interesa odnosi na odluke tijela upravljanja udrugom temeljem kojih  se podnosi zahtjev za upis promjena u registar udruga o čemu odlučuje nadležni ured, nezadovoljni član najprije se obraća udruzi da riješi spor/sukob interesa. Po konačnosti odluke Arbitražnog vijeća, udruga podnosi  nadležnom uredu zahtjev za upis promjena u registar udruga zajedno s odlukom Arbitražnog vijeća.  </w:t>
      </w:r>
    </w:p>
    <w:p w:rsidR="007D0661" w:rsidRDefault="007D0661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23667F" w:rsidRDefault="0023667F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23667F" w:rsidRDefault="0023667F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23667F" w:rsidRDefault="0023667F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23667F" w:rsidRDefault="0023667F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23667F" w:rsidRPr="0023667F" w:rsidRDefault="0023667F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7D0661" w:rsidRPr="0023667F" w:rsidRDefault="007D0661">
      <w:pPr>
        <w:numPr>
          <w:ilvl w:val="12"/>
          <w:numId w:val="0"/>
        </w:numPr>
        <w:jc w:val="both"/>
        <w:rPr>
          <w:i/>
          <w:sz w:val="20"/>
        </w:rPr>
      </w:pPr>
    </w:p>
    <w:p w:rsidR="00CE6C94" w:rsidRPr="0023667F" w:rsidRDefault="00E76122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lastRenderedPageBreak/>
        <w:t>XI</w:t>
      </w:r>
      <w:r w:rsidR="007D0661" w:rsidRPr="0023667F">
        <w:rPr>
          <w:b/>
          <w:i/>
          <w:sz w:val="20"/>
        </w:rPr>
        <w:t>I</w:t>
      </w:r>
      <w:r w:rsidR="00CE6C94" w:rsidRPr="0023667F">
        <w:rPr>
          <w:b/>
          <w:i/>
          <w:sz w:val="20"/>
        </w:rPr>
        <w:t xml:space="preserve"> TIJELA </w:t>
      </w:r>
      <w:r w:rsidR="00ED1189" w:rsidRPr="0023667F">
        <w:rPr>
          <w:b/>
          <w:i/>
          <w:sz w:val="20"/>
        </w:rPr>
        <w:t>UDRUGE</w:t>
      </w:r>
    </w:p>
    <w:p w:rsidR="00ED1F47" w:rsidRPr="0023667F" w:rsidRDefault="00ED1F47">
      <w:pPr>
        <w:numPr>
          <w:ilvl w:val="12"/>
          <w:numId w:val="0"/>
        </w:numPr>
        <w:jc w:val="both"/>
        <w:rPr>
          <w:b/>
          <w:i/>
          <w:sz w:val="20"/>
        </w:rPr>
      </w:pPr>
    </w:p>
    <w:p w:rsidR="00CE6C94" w:rsidRPr="0023667F" w:rsidRDefault="00ED1F47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20</w:t>
      </w:r>
      <w:r w:rsidR="00CE6C94"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Tijela Udruge su:</w:t>
      </w:r>
    </w:p>
    <w:p w:rsidR="00CE6C94" w:rsidRPr="0023667F" w:rsidRDefault="00CE6C94">
      <w:pPr>
        <w:numPr>
          <w:ilvl w:val="12"/>
          <w:numId w:val="0"/>
        </w:numPr>
        <w:tabs>
          <w:tab w:val="left" w:pos="540"/>
        </w:tabs>
        <w:ind w:left="540" w:hanging="540"/>
        <w:jc w:val="both"/>
        <w:rPr>
          <w:i/>
          <w:sz w:val="20"/>
        </w:rPr>
      </w:pPr>
      <w:r w:rsidRPr="0023667F">
        <w:rPr>
          <w:i/>
          <w:sz w:val="20"/>
        </w:rPr>
        <w:t>1.</w:t>
      </w:r>
      <w:r w:rsidRPr="0023667F">
        <w:rPr>
          <w:i/>
          <w:sz w:val="20"/>
        </w:rPr>
        <w:tab/>
        <w:t>Skupština</w:t>
      </w:r>
    </w:p>
    <w:p w:rsidR="00CE6C94" w:rsidRPr="0023667F" w:rsidRDefault="00CE6C94">
      <w:pPr>
        <w:numPr>
          <w:ilvl w:val="12"/>
          <w:numId w:val="0"/>
        </w:numPr>
        <w:tabs>
          <w:tab w:val="left" w:pos="540"/>
        </w:tabs>
        <w:ind w:left="540" w:hanging="540"/>
        <w:jc w:val="both"/>
        <w:rPr>
          <w:i/>
          <w:sz w:val="20"/>
        </w:rPr>
      </w:pPr>
      <w:r w:rsidRPr="0023667F">
        <w:rPr>
          <w:i/>
          <w:sz w:val="20"/>
        </w:rPr>
        <w:t>2.</w:t>
      </w:r>
      <w:r w:rsidRPr="0023667F">
        <w:rPr>
          <w:i/>
          <w:sz w:val="20"/>
        </w:rPr>
        <w:tab/>
        <w:t>Upravni odbor</w:t>
      </w:r>
    </w:p>
    <w:p w:rsidR="00CE6C94" w:rsidRPr="0023667F" w:rsidRDefault="00CE6C94">
      <w:pPr>
        <w:tabs>
          <w:tab w:val="left" w:pos="540"/>
        </w:tabs>
        <w:ind w:left="540" w:hanging="540"/>
        <w:jc w:val="both"/>
        <w:rPr>
          <w:i/>
          <w:sz w:val="20"/>
        </w:rPr>
      </w:pPr>
      <w:r w:rsidRPr="0023667F">
        <w:rPr>
          <w:i/>
          <w:sz w:val="20"/>
        </w:rPr>
        <w:t>3.</w:t>
      </w:r>
      <w:r w:rsidR="00B93848" w:rsidRPr="0023667F">
        <w:rPr>
          <w:i/>
          <w:sz w:val="20"/>
          <w:szCs w:val="14"/>
        </w:rPr>
        <w:t>     </w:t>
      </w:r>
      <w:r w:rsidRPr="0023667F">
        <w:rPr>
          <w:i/>
          <w:sz w:val="20"/>
          <w:szCs w:val="14"/>
        </w:rPr>
        <w:t xml:space="preserve"> </w:t>
      </w:r>
      <w:r w:rsidRPr="0023667F">
        <w:rPr>
          <w:i/>
          <w:sz w:val="20"/>
        </w:rPr>
        <w:t>Predsjednik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4.</w:t>
      </w:r>
      <w:r w:rsidR="00B93848" w:rsidRPr="0023667F">
        <w:rPr>
          <w:i/>
          <w:sz w:val="20"/>
          <w:szCs w:val="14"/>
        </w:rPr>
        <w:t>     </w:t>
      </w:r>
      <w:r w:rsidRPr="0023667F">
        <w:rPr>
          <w:i/>
          <w:sz w:val="20"/>
          <w:szCs w:val="14"/>
        </w:rPr>
        <w:t xml:space="preserve"> </w:t>
      </w:r>
      <w:r w:rsidRPr="0023667F">
        <w:rPr>
          <w:i/>
          <w:sz w:val="20"/>
        </w:rPr>
        <w:t>Nadzorni odbor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2</w:t>
      </w:r>
      <w:r w:rsidRPr="0023667F">
        <w:rPr>
          <w:b/>
          <w:i/>
          <w:sz w:val="20"/>
        </w:rPr>
        <w:t>1.</w:t>
      </w:r>
    </w:p>
    <w:p w:rsidR="006D052E" w:rsidRPr="0023667F" w:rsidRDefault="006D052E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1.Skupština</w:t>
      </w:r>
    </w:p>
    <w:p w:rsidR="00005E0E" w:rsidRPr="0023667F" w:rsidRDefault="00005E0E">
      <w:pPr>
        <w:numPr>
          <w:ilvl w:val="12"/>
          <w:numId w:val="0"/>
        </w:numPr>
        <w:jc w:val="both"/>
        <w:rPr>
          <w:i/>
          <w:sz w:val="20"/>
        </w:rPr>
      </w:pPr>
    </w:p>
    <w:p w:rsidR="0042470C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Skupština je najviše tijelo Udruge, a čine je fizičke osobe aktivni članovi, po jedan predstavnik podružnica,  te po jedan predstavnik pravne osobe aktivne članice Udruge.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Skupština može biti redovna, izborna i izvanredna.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Redovna  sjednica Skupštine  održava se najmanje jednom godišnje, izborna svake četiri godine, a izvanredna prema potrebi.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Sjednice Skupštine saziva predsjednik Udruge na vlastitu inicijativu. </w:t>
      </w:r>
      <w:r w:rsidR="00ED64B9" w:rsidRPr="0023667F">
        <w:rPr>
          <w:i/>
          <w:sz w:val="20"/>
        </w:rPr>
        <w:t>O</w:t>
      </w:r>
      <w:r w:rsidRPr="0023667F">
        <w:rPr>
          <w:i/>
          <w:sz w:val="20"/>
        </w:rPr>
        <w:t>dlu</w:t>
      </w:r>
      <w:r w:rsidR="00ED64B9" w:rsidRPr="0023667F">
        <w:rPr>
          <w:i/>
          <w:sz w:val="20"/>
        </w:rPr>
        <w:t>kom</w:t>
      </w:r>
      <w:r w:rsidRPr="0023667F">
        <w:rPr>
          <w:i/>
          <w:sz w:val="20"/>
        </w:rPr>
        <w:t xml:space="preserve"> o sazivanju skupštine predsjednik utvrđuje dnevni red sjednice, te dan i mjesto održavanja sjednice.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Predsjednik je dužan sazvati sjednicu Skupštine kada to zatraži Upravni odbor ili  najmanje trećina ukupnog broja aktivnih članova Udruge. U svom zahtjevu za sazivanje skupštine predlagatelji su obvezni predložiti dnevni red sjednice.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Ako predsjednik  ne sazove Skupštinu u roku od 30 dana od dana dostave zahtjeva iz prethodnog stavka ovog  članka,  sazvati  će je predlagatelj (odluka treba sadržavati prijedlog dnevnog reda, te mjesto i dan održavanja sjednice).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Na Izvanrednoj sjednici razmatraju se samo pitanja zbog kojih je Skupština sazvana.</w:t>
      </w:r>
    </w:p>
    <w:p w:rsidR="00CE6C94" w:rsidRPr="0023667F" w:rsidRDefault="00CE6C94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22</w:t>
      </w:r>
      <w:r w:rsidRPr="0023667F">
        <w:rPr>
          <w:b/>
          <w:i/>
          <w:sz w:val="20"/>
        </w:rPr>
        <w:t>.</w:t>
      </w:r>
    </w:p>
    <w:p w:rsidR="00CE6C94" w:rsidRPr="0023667F" w:rsidRDefault="00CE6C94" w:rsidP="00B93848">
      <w:pPr>
        <w:pStyle w:val="BodyText2"/>
        <w:tabs>
          <w:tab w:val="left" w:pos="993"/>
        </w:tabs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t>Skupštini predsjedava predsjednik Udruge, a u slučaju njegove odsutnosti dopredsjednik. U slučaju odsutnosti i predsjednika i dopredsjednika Udruge, Skupština će na početku sjednice javnim glasovanjem odrediti osobu koja će predsjedavati sjednicom. O radu sjednice vodi se zapisnik, koji se trajno čuva u arhivi Udruge.</w:t>
      </w:r>
    </w:p>
    <w:p w:rsidR="00CE6C94" w:rsidRPr="0023667F" w:rsidRDefault="00CE6C94" w:rsidP="00B93848">
      <w:pPr>
        <w:numPr>
          <w:ilvl w:val="12"/>
          <w:numId w:val="0"/>
        </w:numPr>
        <w:tabs>
          <w:tab w:val="left" w:pos="993"/>
        </w:tabs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tabs>
          <w:tab w:val="left" w:pos="993"/>
        </w:tabs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E76122" w:rsidRPr="0023667F">
        <w:rPr>
          <w:b/>
          <w:i/>
          <w:sz w:val="20"/>
        </w:rPr>
        <w:t>2</w:t>
      </w:r>
      <w:r w:rsidR="007D0661" w:rsidRPr="0023667F">
        <w:rPr>
          <w:b/>
          <w:i/>
          <w:sz w:val="20"/>
        </w:rPr>
        <w:t>3</w:t>
      </w:r>
      <w:r w:rsidRPr="0023667F">
        <w:rPr>
          <w:b/>
          <w:i/>
          <w:sz w:val="20"/>
        </w:rPr>
        <w:t>.</w:t>
      </w:r>
    </w:p>
    <w:p w:rsidR="00CE6C94" w:rsidRPr="0023667F" w:rsidRDefault="00CE6C94" w:rsidP="00B93848">
      <w:pPr>
        <w:numPr>
          <w:ilvl w:val="12"/>
          <w:numId w:val="0"/>
        </w:numPr>
        <w:tabs>
          <w:tab w:val="left" w:pos="993"/>
        </w:tabs>
        <w:jc w:val="both"/>
        <w:rPr>
          <w:i/>
          <w:sz w:val="20"/>
        </w:rPr>
      </w:pPr>
      <w:r w:rsidRPr="0023667F">
        <w:rPr>
          <w:i/>
          <w:sz w:val="20"/>
        </w:rPr>
        <w:t>Skupština može pravovaljano odlučivati u koliko je nazočna jedna polovina  članova koji čine Skupštinu Udruge.</w:t>
      </w:r>
    </w:p>
    <w:p w:rsidR="00CE6C94" w:rsidRPr="0023667F" w:rsidRDefault="00CE6C94" w:rsidP="00B93848">
      <w:pPr>
        <w:numPr>
          <w:ilvl w:val="12"/>
          <w:numId w:val="0"/>
        </w:numPr>
        <w:tabs>
          <w:tab w:val="left" w:pos="993"/>
        </w:tabs>
        <w:jc w:val="both"/>
        <w:rPr>
          <w:i/>
          <w:sz w:val="20"/>
        </w:rPr>
      </w:pPr>
      <w:r w:rsidRPr="0023667F">
        <w:rPr>
          <w:i/>
          <w:sz w:val="20"/>
        </w:rPr>
        <w:t>Ukoliko Skupštini ne pristupi polovina</w:t>
      </w:r>
      <w:r w:rsidR="007D0661" w:rsidRPr="0023667F">
        <w:rPr>
          <w:i/>
          <w:sz w:val="20"/>
        </w:rPr>
        <w:t xml:space="preserve"> članova, sazivač</w:t>
      </w:r>
      <w:r w:rsidR="00B93848" w:rsidRPr="0023667F">
        <w:rPr>
          <w:i/>
          <w:sz w:val="20"/>
        </w:rPr>
        <w:t xml:space="preserve"> saziva novu</w:t>
      </w:r>
      <w:r w:rsidRPr="0023667F">
        <w:rPr>
          <w:i/>
          <w:sz w:val="20"/>
        </w:rPr>
        <w:t xml:space="preserve"> Skupštinu u roku ne manjem od 8 dana, s time da tada Skupština može održati i pravovaljano odlučivati ako  je nazočna najmanje 1/4 članova Skupštine.</w:t>
      </w:r>
    </w:p>
    <w:p w:rsidR="00CE6C94" w:rsidRPr="0023667F" w:rsidRDefault="00CE6C94" w:rsidP="00B93848">
      <w:pPr>
        <w:numPr>
          <w:ilvl w:val="12"/>
          <w:numId w:val="0"/>
        </w:numPr>
        <w:tabs>
          <w:tab w:val="left" w:pos="993"/>
        </w:tabs>
        <w:jc w:val="both"/>
        <w:rPr>
          <w:i/>
          <w:sz w:val="20"/>
        </w:rPr>
      </w:pPr>
      <w:r w:rsidRPr="0023667F">
        <w:rPr>
          <w:i/>
          <w:sz w:val="20"/>
        </w:rPr>
        <w:t>Odluke se donose većinom glasova nazočnih članova skupštine.</w:t>
      </w:r>
    </w:p>
    <w:p w:rsidR="00CE6C94" w:rsidRPr="0023667F" w:rsidRDefault="00CE6C94" w:rsidP="00B93848">
      <w:pPr>
        <w:numPr>
          <w:ilvl w:val="12"/>
          <w:numId w:val="0"/>
        </w:numPr>
        <w:tabs>
          <w:tab w:val="left" w:pos="993"/>
        </w:tabs>
        <w:jc w:val="both"/>
        <w:rPr>
          <w:i/>
          <w:sz w:val="20"/>
        </w:rPr>
      </w:pPr>
      <w:r w:rsidRPr="0023667F">
        <w:rPr>
          <w:i/>
          <w:sz w:val="20"/>
        </w:rPr>
        <w:t>Odluke o promjeni Statuta i prestanku Udruge Skupština donosi dvotrećinskom većinom nazočnih članova Skupštine.</w:t>
      </w:r>
    </w:p>
    <w:p w:rsidR="00E76122" w:rsidRPr="0023667F" w:rsidRDefault="00E76122" w:rsidP="00B93848">
      <w:pPr>
        <w:numPr>
          <w:ilvl w:val="12"/>
          <w:numId w:val="0"/>
        </w:numPr>
        <w:tabs>
          <w:tab w:val="left" w:pos="993"/>
        </w:tabs>
        <w:jc w:val="both"/>
        <w:rPr>
          <w:i/>
          <w:sz w:val="20"/>
        </w:rPr>
      </w:pPr>
    </w:p>
    <w:p w:rsidR="00CE6C94" w:rsidRPr="0023667F" w:rsidRDefault="00CE6C94" w:rsidP="007D0661">
      <w:pPr>
        <w:numPr>
          <w:ilvl w:val="12"/>
          <w:numId w:val="0"/>
        </w:numPr>
        <w:tabs>
          <w:tab w:val="left" w:pos="993"/>
        </w:tabs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E76122" w:rsidRPr="0023667F">
        <w:rPr>
          <w:b/>
          <w:i/>
          <w:sz w:val="20"/>
        </w:rPr>
        <w:t>2</w:t>
      </w:r>
      <w:r w:rsidR="007D0661" w:rsidRPr="0023667F">
        <w:rPr>
          <w:b/>
          <w:i/>
          <w:sz w:val="20"/>
        </w:rPr>
        <w:t>4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Skupština Udruge:</w:t>
      </w:r>
    </w:p>
    <w:p w:rsidR="00CE6C94" w:rsidRPr="0023667F" w:rsidRDefault="00CE6C94" w:rsidP="00B93848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donosi Statut i njegove izmjene i dopune</w:t>
      </w:r>
      <w:r w:rsidR="00ED1F47" w:rsidRPr="0023667F">
        <w:rPr>
          <w:i/>
          <w:sz w:val="20"/>
        </w:rPr>
        <w:t>, te daje tumačenje Statuta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bira i razrješava članove Upravnog odbora</w:t>
      </w:r>
      <w:r w:rsidR="00374A30" w:rsidRPr="0023667F">
        <w:rPr>
          <w:i/>
          <w:sz w:val="20"/>
        </w:rPr>
        <w:t xml:space="preserve"> i drugih tijela udruge</w:t>
      </w:r>
    </w:p>
    <w:p w:rsidR="00374A30" w:rsidRPr="0023667F" w:rsidRDefault="00374A30" w:rsidP="00374A30">
      <w:pPr>
        <w:tabs>
          <w:tab w:val="left" w:pos="360"/>
          <w:tab w:val="left" w:pos="1140"/>
        </w:tabs>
        <w:ind w:left="360"/>
        <w:jc w:val="both"/>
        <w:rPr>
          <w:i/>
          <w:sz w:val="20"/>
        </w:rPr>
      </w:pPr>
      <w:r w:rsidRPr="0023667F">
        <w:rPr>
          <w:i/>
          <w:sz w:val="20"/>
        </w:rPr>
        <w:t>.          bira i razrješava arbitražno vijeće i donosi Pravilnik o njegovom radu</w:t>
      </w:r>
    </w:p>
    <w:p w:rsidR="00374A30" w:rsidRPr="0023667F" w:rsidRDefault="00374A30" w:rsidP="00374A30">
      <w:pPr>
        <w:tabs>
          <w:tab w:val="left" w:pos="360"/>
          <w:tab w:val="left" w:pos="1140"/>
        </w:tabs>
        <w:ind w:left="360"/>
        <w:jc w:val="both"/>
        <w:rPr>
          <w:i/>
          <w:sz w:val="20"/>
        </w:rPr>
      </w:pPr>
      <w:r w:rsidRPr="0023667F">
        <w:rPr>
          <w:i/>
          <w:sz w:val="20"/>
        </w:rPr>
        <w:t>.          bira i razrješava likvidatora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usvaja financijsko izvješće</w:t>
      </w:r>
      <w:r w:rsidR="005C6CB3" w:rsidRPr="0023667F">
        <w:rPr>
          <w:i/>
          <w:sz w:val="20"/>
        </w:rPr>
        <w:t xml:space="preserve"> </w:t>
      </w:r>
      <w:r w:rsidR="00ED1F47" w:rsidRPr="0023667F">
        <w:rPr>
          <w:i/>
          <w:sz w:val="20"/>
        </w:rPr>
        <w:t>i završni račun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razmatra izvještaj o radu predsjednika Udruge i Upravnog odbora</w:t>
      </w:r>
    </w:p>
    <w:p w:rsidR="00CE6C94" w:rsidRPr="0023667F" w:rsidRDefault="00B93848" w:rsidP="00B93848">
      <w:pPr>
        <w:tabs>
          <w:tab w:val="left" w:pos="993"/>
        </w:tabs>
        <w:jc w:val="both"/>
        <w:rPr>
          <w:i/>
          <w:sz w:val="20"/>
        </w:rPr>
      </w:pPr>
      <w:r w:rsidRPr="0023667F">
        <w:rPr>
          <w:rFonts w:hAnsi="Symbol"/>
          <w:sz w:val="20"/>
        </w:rPr>
        <w:t xml:space="preserve">      </w:t>
      </w:r>
      <w:r w:rsidR="00374A30" w:rsidRPr="0023667F">
        <w:rPr>
          <w:rFonts w:hAnsi="Symbol"/>
          <w:sz w:val="20"/>
        </w:rPr>
        <w:t>.</w:t>
      </w:r>
      <w:r w:rsidRPr="0023667F">
        <w:rPr>
          <w:rFonts w:hAnsi="Symbol"/>
          <w:sz w:val="20"/>
        </w:rPr>
        <w:t xml:space="preserve"> </w:t>
      </w:r>
      <w:r w:rsidR="00374A30" w:rsidRPr="0023667F">
        <w:rPr>
          <w:sz w:val="20"/>
          <w:szCs w:val="14"/>
        </w:rPr>
        <w:t>  </w:t>
      </w:r>
      <w:r w:rsidR="00CE6C94" w:rsidRPr="0023667F">
        <w:rPr>
          <w:sz w:val="20"/>
          <w:szCs w:val="14"/>
        </w:rPr>
        <w:t xml:space="preserve"> </w:t>
      </w:r>
      <w:r w:rsidR="00374A30" w:rsidRPr="0023667F">
        <w:rPr>
          <w:sz w:val="20"/>
          <w:szCs w:val="14"/>
        </w:rPr>
        <w:t xml:space="preserve"> </w:t>
      </w:r>
      <w:r w:rsidRPr="0023667F">
        <w:rPr>
          <w:sz w:val="20"/>
          <w:szCs w:val="14"/>
        </w:rPr>
        <w:t xml:space="preserve"> </w:t>
      </w:r>
      <w:r w:rsidR="00CE6C94" w:rsidRPr="0023667F">
        <w:rPr>
          <w:i/>
          <w:sz w:val="20"/>
        </w:rPr>
        <w:t xml:space="preserve">odlučuje o </w:t>
      </w:r>
      <w:r w:rsidR="00374A30" w:rsidRPr="0023667F">
        <w:rPr>
          <w:i/>
          <w:sz w:val="20"/>
        </w:rPr>
        <w:t>statusnim promjenama (</w:t>
      </w:r>
      <w:r w:rsidR="00CE6C94" w:rsidRPr="0023667F">
        <w:rPr>
          <w:i/>
          <w:sz w:val="20"/>
        </w:rPr>
        <w:t xml:space="preserve">udruživanju </w:t>
      </w:r>
      <w:r w:rsidRPr="0023667F">
        <w:rPr>
          <w:i/>
          <w:sz w:val="20"/>
        </w:rPr>
        <w:t xml:space="preserve">ili istupanju </w:t>
      </w:r>
      <w:r w:rsidR="00CE6C94" w:rsidRPr="0023667F">
        <w:rPr>
          <w:i/>
          <w:sz w:val="20"/>
        </w:rPr>
        <w:t>s drugim organizacijama, učlanjivanju u druge organizacije</w:t>
      </w:r>
      <w:r w:rsidR="00374A30" w:rsidRPr="0023667F">
        <w:rPr>
          <w:i/>
          <w:sz w:val="20"/>
        </w:rPr>
        <w:t xml:space="preserve"> i podjeli Udruge)</w:t>
      </w:r>
      <w:r w:rsidR="00CE6C94" w:rsidRPr="0023667F">
        <w:rPr>
          <w:i/>
          <w:sz w:val="20"/>
        </w:rPr>
        <w:t xml:space="preserve"> </w:t>
      </w:r>
      <w:r w:rsidRPr="0023667F">
        <w:rPr>
          <w:i/>
          <w:sz w:val="20"/>
        </w:rPr>
        <w:t xml:space="preserve">         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rješava o žalbama članova Udruge</w:t>
      </w:r>
      <w:r w:rsidR="00374A30" w:rsidRPr="0023667F">
        <w:rPr>
          <w:i/>
          <w:sz w:val="20"/>
        </w:rPr>
        <w:t xml:space="preserve"> na isključenju iz Udruge</w:t>
      </w:r>
      <w:r w:rsidRPr="0023667F">
        <w:rPr>
          <w:i/>
          <w:sz w:val="20"/>
        </w:rPr>
        <w:t xml:space="preserve"> 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="00A910D9" w:rsidRPr="0023667F">
        <w:rPr>
          <w:sz w:val="20"/>
          <w:szCs w:val="14"/>
        </w:rPr>
        <w:t>d</w:t>
      </w:r>
      <w:r w:rsidRPr="0023667F">
        <w:rPr>
          <w:i/>
          <w:sz w:val="20"/>
        </w:rPr>
        <w:t>onosi Program rada i druge opće akte potrebne za djelovanje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>      </w:t>
      </w:r>
      <w:r w:rsidR="00A910D9" w:rsidRPr="0023667F">
        <w:rPr>
          <w:sz w:val="20"/>
          <w:szCs w:val="14"/>
        </w:rPr>
        <w:t xml:space="preserve"> </w:t>
      </w:r>
      <w:r w:rsidRPr="0023667F">
        <w:rPr>
          <w:sz w:val="20"/>
          <w:szCs w:val="14"/>
        </w:rPr>
        <w:t>  </w:t>
      </w:r>
      <w:r w:rsidR="00A910D9" w:rsidRPr="0023667F">
        <w:rPr>
          <w:sz w:val="20"/>
          <w:szCs w:val="14"/>
        </w:rPr>
        <w:t>o</w:t>
      </w:r>
      <w:r w:rsidRPr="0023667F">
        <w:rPr>
          <w:i/>
          <w:sz w:val="20"/>
        </w:rPr>
        <w:t>dlučuje o prestanku Udruge</w:t>
      </w:r>
      <w:r w:rsidR="00374A30" w:rsidRPr="0023667F">
        <w:rPr>
          <w:i/>
          <w:sz w:val="20"/>
        </w:rPr>
        <w:t xml:space="preserve"> i raspodjeli preostale imovine Udruge</w:t>
      </w:r>
    </w:p>
    <w:p w:rsidR="00374A30" w:rsidRPr="0023667F" w:rsidRDefault="00374A30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i/>
          <w:sz w:val="20"/>
        </w:rPr>
        <w:t>.          daje smjernice za rad Udruge</w:t>
      </w:r>
    </w:p>
    <w:p w:rsidR="00374A30" w:rsidRPr="0023667F" w:rsidRDefault="00374A30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i/>
          <w:sz w:val="20"/>
        </w:rPr>
        <w:t>.          donosi odluku o osnivanju ustrojbenih oblika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lastRenderedPageBreak/>
        <w:t>·</w:t>
      </w:r>
      <w:r w:rsidRPr="0023667F">
        <w:rPr>
          <w:sz w:val="20"/>
          <w:szCs w:val="14"/>
        </w:rPr>
        <w:t xml:space="preserve">         </w:t>
      </w:r>
      <w:r w:rsidR="00A910D9" w:rsidRPr="0023667F">
        <w:rPr>
          <w:sz w:val="20"/>
          <w:szCs w:val="14"/>
        </w:rPr>
        <w:t>o</w:t>
      </w:r>
      <w:r w:rsidRPr="0023667F">
        <w:rPr>
          <w:i/>
          <w:sz w:val="20"/>
        </w:rPr>
        <w:t>bavlja i druge poslove određene zakonom ili statutom</w:t>
      </w:r>
    </w:p>
    <w:p w:rsidR="00374A30" w:rsidRPr="0023667F" w:rsidRDefault="00CE6C94" w:rsidP="00374A30">
      <w:pPr>
        <w:jc w:val="both"/>
      </w:pPr>
      <w:r w:rsidRPr="0023667F">
        <w:rPr>
          <w:i/>
          <w:sz w:val="20"/>
        </w:rPr>
        <w:t> </w:t>
      </w:r>
      <w:r w:rsidR="00374A30" w:rsidRPr="0023667F">
        <w:t xml:space="preserve">- </w:t>
      </w:r>
      <w:r w:rsidR="00374A30" w:rsidRPr="0023667F">
        <w:tab/>
      </w:r>
    </w:p>
    <w:p w:rsidR="00374A30" w:rsidRPr="0023667F" w:rsidRDefault="00374A30" w:rsidP="00374A30">
      <w:pPr>
        <w:jc w:val="both"/>
      </w:pPr>
      <w:r w:rsidRPr="0023667F">
        <w:t xml:space="preserve">  </w:t>
      </w:r>
    </w:p>
    <w:p w:rsidR="00374A30" w:rsidRPr="0023667F" w:rsidRDefault="00374A30" w:rsidP="00374A30">
      <w:pPr>
        <w:jc w:val="both"/>
      </w:pPr>
      <w:r w:rsidRPr="0023667F">
        <w:t xml:space="preserve">        </w:t>
      </w:r>
    </w:p>
    <w:p w:rsidR="00A910D9" w:rsidRPr="0023667F" w:rsidRDefault="00374A30" w:rsidP="00374A30">
      <w:pPr>
        <w:jc w:val="both"/>
      </w:pPr>
      <w:r w:rsidRPr="0023667F">
        <w:t xml:space="preserve">       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A910D9" w:rsidRPr="0023667F">
        <w:rPr>
          <w:b/>
          <w:i/>
          <w:sz w:val="20"/>
        </w:rPr>
        <w:t>2</w:t>
      </w:r>
      <w:r w:rsidR="007D0661" w:rsidRPr="0023667F">
        <w:rPr>
          <w:b/>
          <w:i/>
          <w:sz w:val="20"/>
        </w:rPr>
        <w:t>5</w:t>
      </w:r>
      <w:r w:rsidRPr="0023667F">
        <w:rPr>
          <w:b/>
          <w:i/>
          <w:sz w:val="20"/>
        </w:rPr>
        <w:t>.</w:t>
      </w:r>
    </w:p>
    <w:p w:rsidR="006D052E" w:rsidRPr="0023667F" w:rsidRDefault="006D052E">
      <w:pPr>
        <w:numPr>
          <w:ilvl w:val="12"/>
          <w:numId w:val="0"/>
        </w:numPr>
        <w:rPr>
          <w:b/>
          <w:i/>
          <w:iCs/>
          <w:sz w:val="20"/>
        </w:rPr>
      </w:pPr>
      <w:r w:rsidRPr="0023667F">
        <w:rPr>
          <w:b/>
          <w:i/>
          <w:iCs/>
          <w:sz w:val="20"/>
        </w:rPr>
        <w:t>2.Upravni odbor</w:t>
      </w:r>
    </w:p>
    <w:p w:rsidR="00005E0E" w:rsidRPr="0023667F" w:rsidRDefault="00005E0E">
      <w:pPr>
        <w:numPr>
          <w:ilvl w:val="12"/>
          <w:numId w:val="0"/>
        </w:numPr>
        <w:rPr>
          <w:i/>
          <w:iCs/>
          <w:sz w:val="20"/>
        </w:rPr>
      </w:pPr>
    </w:p>
    <w:p w:rsidR="00CE6C94" w:rsidRPr="0023667F" w:rsidRDefault="00CE6C94">
      <w:pPr>
        <w:numPr>
          <w:ilvl w:val="12"/>
          <w:numId w:val="0"/>
        </w:numPr>
        <w:rPr>
          <w:i/>
          <w:iCs/>
          <w:sz w:val="20"/>
        </w:rPr>
      </w:pPr>
      <w:r w:rsidRPr="0023667F">
        <w:rPr>
          <w:i/>
          <w:iCs/>
          <w:sz w:val="20"/>
        </w:rPr>
        <w:t>Izvršne funkcije i druge poslove utvrđene ovim Statutom obavlja  Upravni odbor Udruge.</w:t>
      </w:r>
    </w:p>
    <w:p w:rsidR="00CE6C94" w:rsidRPr="0023667F" w:rsidRDefault="00CE6C94">
      <w:pPr>
        <w:numPr>
          <w:ilvl w:val="12"/>
          <w:numId w:val="0"/>
        </w:numPr>
        <w:rPr>
          <w:i/>
          <w:iCs/>
          <w:sz w:val="20"/>
        </w:rPr>
      </w:pPr>
      <w:r w:rsidRPr="0023667F">
        <w:rPr>
          <w:i/>
          <w:iCs/>
          <w:sz w:val="20"/>
        </w:rPr>
        <w:t>Upravni odbor ima 5 (pet) članova koje Skupština bira  na mandat od četiri godine.</w:t>
      </w:r>
    </w:p>
    <w:p w:rsidR="00A910D9" w:rsidRPr="0023667F" w:rsidRDefault="00A910D9">
      <w:pPr>
        <w:numPr>
          <w:ilvl w:val="12"/>
          <w:numId w:val="0"/>
        </w:numPr>
        <w:rPr>
          <w:i/>
          <w:iCs/>
          <w:sz w:val="20"/>
        </w:rPr>
      </w:pPr>
      <w:r w:rsidRPr="0023667F">
        <w:rPr>
          <w:i/>
          <w:iCs/>
          <w:sz w:val="20"/>
        </w:rPr>
        <w:t>Predsjednik i dopredsjednik članovi su Upravnog odbora po funkciji.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iCs/>
          <w:sz w:val="20"/>
        </w:rPr>
      </w:pPr>
      <w:r w:rsidRPr="0023667F">
        <w:rPr>
          <w:i/>
          <w:iCs/>
          <w:sz w:val="20"/>
        </w:rPr>
        <w:t>Upravni odbor je izvršno i operativno kolegijalno tijelo, čije sjednice saziva predsjednik Udruge koji i rukovodi radom Upravnog odbora.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A910D9" w:rsidRPr="0023667F">
        <w:rPr>
          <w:b/>
          <w:i/>
          <w:sz w:val="20"/>
        </w:rPr>
        <w:t>2</w:t>
      </w:r>
      <w:r w:rsidR="007D0661" w:rsidRPr="0023667F">
        <w:rPr>
          <w:b/>
          <w:i/>
          <w:sz w:val="20"/>
        </w:rPr>
        <w:t>6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Upravni odbor Udruge: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utvrđuje prijedlog Statuta i njegovih izmjena i dopuna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utvrđuje prijedlog financijskog plana i završnog računa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</w:t>
      </w:r>
      <w:r w:rsidRPr="0023667F">
        <w:rPr>
          <w:sz w:val="20"/>
          <w:szCs w:val="14"/>
        </w:rPr>
        <w:t xml:space="preserve">   </w:t>
      </w:r>
      <w:r w:rsidRPr="0023667F">
        <w:rPr>
          <w:i/>
          <w:sz w:val="20"/>
        </w:rPr>
        <w:t>podnosi Skupštini godišnji izvještaj o radu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odlučuje o visini članarine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odlučuje o isključenju iz članstva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odlučuje o promjeni adrese sjedišta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brine o informiranju članstva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odlučuje o korištenju imovine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donosi operativne odluke potrebne za funkcioniranje Udruge između dvije Skupštine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osniva odbore, komisije i druga tijela koja pomažu ostvarivanju ciljeva Udruge</w:t>
      </w:r>
    </w:p>
    <w:p w:rsidR="00CE6C94" w:rsidRPr="0023667F" w:rsidRDefault="00CE6C94" w:rsidP="00A910D9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 </w:t>
      </w:r>
      <w:r w:rsidR="00A910D9" w:rsidRPr="0023667F">
        <w:rPr>
          <w:i/>
          <w:sz w:val="20"/>
        </w:rPr>
        <w:t>bira i razrješava</w:t>
      </w:r>
      <w:r w:rsidRPr="0023667F">
        <w:rPr>
          <w:i/>
          <w:sz w:val="20"/>
        </w:rPr>
        <w:t xml:space="preserve">  tajnika iz svo</w:t>
      </w:r>
      <w:r w:rsidR="00A910D9" w:rsidRPr="0023667F">
        <w:rPr>
          <w:i/>
          <w:sz w:val="20"/>
        </w:rPr>
        <w:t>jih redova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B93848" w:rsidRPr="0023667F">
        <w:rPr>
          <w:sz w:val="20"/>
          <w:szCs w:val="14"/>
        </w:rPr>
        <w:t> 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donosi Pravilnik o organizaciji i druge opće akte potrebne za rad Udruge.</w:t>
      </w:r>
    </w:p>
    <w:p w:rsidR="00A910D9" w:rsidRPr="0023667F" w:rsidRDefault="00A910D9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i/>
          <w:sz w:val="20"/>
        </w:rPr>
        <w:t xml:space="preserve">.      </w:t>
      </w:r>
      <w:r w:rsidR="00B93848" w:rsidRPr="0023667F">
        <w:rPr>
          <w:i/>
          <w:sz w:val="20"/>
        </w:rPr>
        <w:t xml:space="preserve">  </w:t>
      </w:r>
      <w:r w:rsidRPr="0023667F">
        <w:rPr>
          <w:i/>
          <w:sz w:val="20"/>
        </w:rPr>
        <w:t xml:space="preserve"> obavlja </w:t>
      </w:r>
      <w:r w:rsidR="00215C62" w:rsidRPr="0023667F">
        <w:rPr>
          <w:i/>
          <w:sz w:val="20"/>
        </w:rPr>
        <w:t>sve druge aktivnosti koje mu Skupština  stavi u nadležnost</w:t>
      </w:r>
    </w:p>
    <w:p w:rsidR="00CE6C94" w:rsidRPr="0023667F" w:rsidRDefault="00CE6C94" w:rsidP="00A910D9">
      <w:pPr>
        <w:pStyle w:val="ListParagraph"/>
        <w:tabs>
          <w:tab w:val="left" w:pos="360"/>
        </w:tabs>
        <w:jc w:val="both"/>
        <w:rPr>
          <w:i/>
          <w:sz w:val="20"/>
        </w:rPr>
      </w:pPr>
    </w:p>
    <w:p w:rsidR="00374A30" w:rsidRPr="0023667F" w:rsidRDefault="00374A30" w:rsidP="007D0661">
      <w:pPr>
        <w:numPr>
          <w:ilvl w:val="12"/>
          <w:numId w:val="0"/>
        </w:numPr>
        <w:tabs>
          <w:tab w:val="left" w:pos="360"/>
        </w:tabs>
        <w:jc w:val="center"/>
        <w:rPr>
          <w:b/>
          <w:i/>
          <w:sz w:val="20"/>
        </w:rPr>
      </w:pPr>
    </w:p>
    <w:p w:rsidR="00CE6C94" w:rsidRPr="0023667F" w:rsidRDefault="00CE6C94" w:rsidP="007D0661">
      <w:pPr>
        <w:numPr>
          <w:ilvl w:val="12"/>
          <w:numId w:val="0"/>
        </w:numPr>
        <w:tabs>
          <w:tab w:val="left" w:pos="360"/>
        </w:tabs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215C62" w:rsidRPr="0023667F">
        <w:rPr>
          <w:b/>
          <w:i/>
          <w:sz w:val="20"/>
        </w:rPr>
        <w:t>2</w:t>
      </w:r>
      <w:r w:rsidR="007D0661" w:rsidRPr="0023667F">
        <w:rPr>
          <w:b/>
          <w:i/>
          <w:sz w:val="20"/>
        </w:rPr>
        <w:t>7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Sjednice Upravnog odbora održavaju se prema potrebi.  Za svoj rad Upravni odbor je odgovoran Skupštini, kojoj podnosi izvješće o svom radu. Upravni odbor donosi odluke  većinom glasova </w:t>
      </w:r>
      <w:r w:rsidR="00215C62" w:rsidRPr="0023667F">
        <w:rPr>
          <w:i/>
          <w:sz w:val="20"/>
        </w:rPr>
        <w:t>svih</w:t>
      </w:r>
      <w:r w:rsidRPr="0023667F">
        <w:rPr>
          <w:i/>
          <w:sz w:val="20"/>
        </w:rPr>
        <w:t xml:space="preserve"> članova Upravnog odbora.</w:t>
      </w:r>
    </w:p>
    <w:p w:rsidR="00215C62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374A30" w:rsidRPr="0023667F" w:rsidRDefault="00374A30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2</w:t>
      </w:r>
      <w:r w:rsidR="007D0661" w:rsidRPr="0023667F">
        <w:rPr>
          <w:b/>
          <w:i/>
          <w:sz w:val="20"/>
        </w:rPr>
        <w:t>8</w:t>
      </w:r>
      <w:r w:rsidRPr="0023667F">
        <w:rPr>
          <w:b/>
          <w:i/>
          <w:sz w:val="20"/>
        </w:rPr>
        <w:t>.</w:t>
      </w:r>
    </w:p>
    <w:p w:rsidR="006D052E" w:rsidRPr="0023667F" w:rsidRDefault="006D052E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3.Predsjednik</w:t>
      </w:r>
    </w:p>
    <w:p w:rsidR="00005E0E" w:rsidRPr="0023667F" w:rsidRDefault="00005E0E">
      <w:pPr>
        <w:numPr>
          <w:ilvl w:val="12"/>
          <w:numId w:val="0"/>
        </w:numPr>
        <w:jc w:val="both"/>
        <w:rPr>
          <w:i/>
          <w:sz w:val="20"/>
        </w:rPr>
      </w:pP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Predsjednika Udruge bira Skupština iz svojih redova na mandat od četiri godine. 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Predsjednik Udruge:</w:t>
      </w:r>
    </w:p>
    <w:p w:rsidR="00CE6C94" w:rsidRPr="0023667F" w:rsidRDefault="00CE6C94">
      <w:pPr>
        <w:ind w:left="36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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zastupa Udrugu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215C62" w:rsidRPr="0023667F">
        <w:rPr>
          <w:sz w:val="20"/>
          <w:szCs w:val="14"/>
        </w:rPr>
        <w:t>     </w:t>
      </w:r>
      <w:r w:rsidRPr="0023667F">
        <w:rPr>
          <w:sz w:val="20"/>
          <w:szCs w:val="14"/>
        </w:rPr>
        <w:t xml:space="preserve">   </w:t>
      </w:r>
      <w:r w:rsidRPr="0023667F">
        <w:rPr>
          <w:i/>
          <w:sz w:val="20"/>
        </w:rPr>
        <w:t>saziva sjednice Skupštine i Upravnog odbora</w:t>
      </w:r>
      <w:r w:rsidR="00215C62" w:rsidRPr="0023667F">
        <w:rPr>
          <w:i/>
          <w:sz w:val="20"/>
        </w:rPr>
        <w:t>,</w:t>
      </w:r>
      <w:r w:rsidR="0023667F" w:rsidRPr="0023667F">
        <w:rPr>
          <w:i/>
          <w:sz w:val="20"/>
        </w:rPr>
        <w:t xml:space="preserve"> </w:t>
      </w:r>
      <w:r w:rsidR="00215C62" w:rsidRPr="0023667F">
        <w:rPr>
          <w:i/>
          <w:sz w:val="20"/>
        </w:rPr>
        <w:t>predsjedava im i predlaže dnevni red</w:t>
      </w:r>
      <w:r w:rsidRPr="0023667F">
        <w:rPr>
          <w:i/>
          <w:sz w:val="20"/>
        </w:rPr>
        <w:t>.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215C62" w:rsidRPr="0023667F">
        <w:rPr>
          <w:sz w:val="20"/>
          <w:szCs w:val="14"/>
        </w:rPr>
        <w:t>    </w:t>
      </w:r>
      <w:r w:rsidRPr="0023667F">
        <w:rPr>
          <w:sz w:val="20"/>
          <w:szCs w:val="14"/>
        </w:rPr>
        <w:t xml:space="preserve">    </w:t>
      </w:r>
      <w:r w:rsidRPr="0023667F">
        <w:rPr>
          <w:i/>
          <w:sz w:val="20"/>
        </w:rPr>
        <w:t xml:space="preserve">provodi odluke Skupštine i Upravnog odbora,  i rukovodi radom Udruge između dvije </w:t>
      </w:r>
      <w:r w:rsidR="00215C62" w:rsidRPr="0023667F">
        <w:rPr>
          <w:i/>
          <w:sz w:val="20"/>
        </w:rPr>
        <w:t xml:space="preserve">    </w:t>
      </w:r>
      <w:r w:rsidRPr="0023667F">
        <w:rPr>
          <w:i/>
          <w:sz w:val="20"/>
        </w:rPr>
        <w:t>sjednice zajedno sa upravnim odborom.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="00215C62" w:rsidRPr="0023667F">
        <w:rPr>
          <w:sz w:val="20"/>
          <w:szCs w:val="14"/>
        </w:rPr>
        <w:t>p</w:t>
      </w:r>
      <w:r w:rsidRPr="0023667F">
        <w:rPr>
          <w:i/>
          <w:sz w:val="20"/>
        </w:rPr>
        <w:t>okreće raspravu o određenim pitanjima iz djelokruga Skupštine i upravnog odbora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="00215C62" w:rsidRPr="0023667F">
        <w:rPr>
          <w:sz w:val="20"/>
          <w:szCs w:val="14"/>
        </w:rPr>
        <w:t>b</w:t>
      </w:r>
      <w:r w:rsidRPr="0023667F">
        <w:rPr>
          <w:i/>
          <w:sz w:val="20"/>
        </w:rPr>
        <w:t>rine o upoznavanju javnosti s radom Udruge i njegovih tijela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="00215C62" w:rsidRPr="0023667F">
        <w:rPr>
          <w:sz w:val="20"/>
          <w:szCs w:val="14"/>
        </w:rPr>
        <w:t>r</w:t>
      </w:r>
      <w:r w:rsidRPr="0023667F">
        <w:rPr>
          <w:i/>
          <w:sz w:val="20"/>
        </w:rPr>
        <w:t xml:space="preserve">ukovodi radom </w:t>
      </w:r>
      <w:r w:rsidR="00215C62" w:rsidRPr="0023667F">
        <w:rPr>
          <w:i/>
          <w:sz w:val="20"/>
        </w:rPr>
        <w:t>S</w:t>
      </w:r>
      <w:r w:rsidRPr="0023667F">
        <w:rPr>
          <w:i/>
          <w:sz w:val="20"/>
        </w:rPr>
        <w:t>kupštine i Upravnog odbora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="00215C62" w:rsidRPr="0023667F">
        <w:rPr>
          <w:sz w:val="20"/>
          <w:szCs w:val="14"/>
        </w:rPr>
        <w:t>o</w:t>
      </w:r>
      <w:r w:rsidRPr="0023667F">
        <w:rPr>
          <w:i/>
          <w:sz w:val="20"/>
        </w:rPr>
        <w:t>bavlja i druge poslove utvrđene ovim Statutom</w:t>
      </w:r>
    </w:p>
    <w:p w:rsidR="00ED1189" w:rsidRPr="0023667F" w:rsidRDefault="00ED1189" w:rsidP="00ED1189">
      <w:pPr>
        <w:pStyle w:val="ListParagraph"/>
        <w:numPr>
          <w:ilvl w:val="0"/>
          <w:numId w:val="22"/>
        </w:numPr>
        <w:jc w:val="both"/>
        <w:rPr>
          <w:i/>
          <w:sz w:val="20"/>
        </w:rPr>
      </w:pPr>
      <w:r w:rsidRPr="0023667F">
        <w:rPr>
          <w:i/>
          <w:sz w:val="20"/>
        </w:rPr>
        <w:t xml:space="preserve">  u slučaju prestanka Udruge obnaša dužnost likvidatora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 xml:space="preserve">Predsjednik Udruge podnosi izvješće o svom radu Upravnom odboru i Skupštini. </w:t>
      </w:r>
    </w:p>
    <w:p w:rsidR="00CE6C94" w:rsidRPr="0023667F" w:rsidRDefault="00CE6C94">
      <w:pPr>
        <w:numPr>
          <w:ilvl w:val="12"/>
          <w:numId w:val="0"/>
        </w:num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CE6C94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2</w:t>
      </w:r>
      <w:r w:rsidR="007D0661" w:rsidRPr="0023667F">
        <w:rPr>
          <w:b/>
          <w:i/>
          <w:sz w:val="20"/>
        </w:rPr>
        <w:t>9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Upravni odbor i predsjednika  Udruge Skupština može razriješiti prije isteka mandata na koji su izabrani.</w:t>
      </w:r>
      <w:r w:rsidR="00215C62" w:rsidRPr="0023667F">
        <w:rPr>
          <w:i/>
          <w:sz w:val="20"/>
        </w:rPr>
        <w:t>, ako prekorače svoja ovlaštenja ili ne izvršavaju savjesno povjerene obveze.</w:t>
      </w:r>
      <w:r w:rsidRPr="0023667F">
        <w:rPr>
          <w:i/>
          <w:sz w:val="20"/>
        </w:rPr>
        <w:t xml:space="preserve">  </w:t>
      </w:r>
      <w:r w:rsidRPr="0023667F">
        <w:rPr>
          <w:i/>
          <w:sz w:val="20"/>
        </w:rPr>
        <w:lastRenderedPageBreak/>
        <w:t>Ukoliko razriješi dužnosti prije isteka mandata</w:t>
      </w:r>
      <w:r w:rsidR="00215C62" w:rsidRPr="0023667F">
        <w:rPr>
          <w:i/>
          <w:sz w:val="20"/>
        </w:rPr>
        <w:t xml:space="preserve"> cijeli Upravni odbor</w:t>
      </w:r>
      <w:r w:rsidRPr="0023667F">
        <w:rPr>
          <w:i/>
          <w:sz w:val="20"/>
        </w:rPr>
        <w:t>, bira nove članove Upravnog odbora, a njihov mandat traje do slijedeće izborne skupštine.</w:t>
      </w:r>
    </w:p>
    <w:p w:rsidR="00215C62" w:rsidRPr="0023667F" w:rsidRDefault="00215C62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Upravni odbor i svaki njegov član odgovara za svoj rad Skupštini.</w:t>
      </w:r>
    </w:p>
    <w:p w:rsidR="003A47A8" w:rsidRDefault="00CE6C94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Svaki član Upravnog odbora može zatražiti svoje razrješenje prije isteka mandata na koji je izabran</w:t>
      </w:r>
      <w:r w:rsidR="003A47A8" w:rsidRPr="0023667F">
        <w:rPr>
          <w:i/>
          <w:sz w:val="20"/>
        </w:rPr>
        <w:t xml:space="preserve">, s time da je dužan obavljati svoju dužnost do donošenja odluke o razrješenju. </w:t>
      </w:r>
      <w:r w:rsidRPr="0023667F">
        <w:rPr>
          <w:i/>
          <w:sz w:val="20"/>
        </w:rPr>
        <w:t xml:space="preserve"> Skupština je dužna donijeti odluku o zahtjevu za razrješenje na prvoj sjednici.</w:t>
      </w:r>
    </w:p>
    <w:p w:rsidR="0023667F" w:rsidRPr="0023667F" w:rsidRDefault="0023667F">
      <w:pPr>
        <w:numPr>
          <w:ilvl w:val="12"/>
          <w:numId w:val="0"/>
        </w:numPr>
        <w:jc w:val="both"/>
        <w:rPr>
          <w:i/>
          <w:sz w:val="20"/>
        </w:rPr>
      </w:pPr>
    </w:p>
    <w:p w:rsidR="003A47A8" w:rsidRPr="0023667F" w:rsidRDefault="00CE6C94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30.</w:t>
      </w:r>
    </w:p>
    <w:p w:rsidR="00885D33" w:rsidRPr="0023667F" w:rsidRDefault="00885D33" w:rsidP="00885D33">
      <w:pPr>
        <w:tabs>
          <w:tab w:val="left" w:pos="360"/>
        </w:tabs>
        <w:jc w:val="both"/>
        <w:rPr>
          <w:b/>
          <w:bCs/>
          <w:i/>
          <w:sz w:val="20"/>
        </w:rPr>
      </w:pPr>
      <w:r w:rsidRPr="0023667F">
        <w:rPr>
          <w:b/>
          <w:bCs/>
          <w:i/>
          <w:sz w:val="20"/>
        </w:rPr>
        <w:t>Dopredsjednik:</w:t>
      </w:r>
    </w:p>
    <w:p w:rsidR="00885D33" w:rsidRPr="0023667F" w:rsidRDefault="00885D33" w:rsidP="00885D33">
      <w:pPr>
        <w:pStyle w:val="BodyTextIndent2"/>
        <w:numPr>
          <w:ilvl w:val="1"/>
          <w:numId w:val="17"/>
        </w:numPr>
        <w:tabs>
          <w:tab w:val="left" w:pos="360"/>
        </w:tabs>
        <w:ind w:left="360"/>
        <w:jc w:val="left"/>
        <w:rPr>
          <w:sz w:val="20"/>
        </w:rPr>
      </w:pPr>
      <w:r w:rsidRPr="0023667F">
        <w:rPr>
          <w:sz w:val="20"/>
        </w:rPr>
        <w:t>obavlja poslove iz članka 20. ovog Statuta u slučaju odsutnosti ili spriječenosti predsjednika,</w:t>
      </w:r>
    </w:p>
    <w:p w:rsidR="00885D33" w:rsidRPr="0023667F" w:rsidRDefault="00885D33" w:rsidP="00885D33">
      <w:pPr>
        <w:pStyle w:val="BodyTextIndent2"/>
        <w:numPr>
          <w:ilvl w:val="1"/>
          <w:numId w:val="17"/>
        </w:numPr>
        <w:tabs>
          <w:tab w:val="left" w:pos="360"/>
        </w:tabs>
        <w:ind w:left="360"/>
        <w:jc w:val="left"/>
        <w:rPr>
          <w:sz w:val="20"/>
        </w:rPr>
      </w:pPr>
      <w:r w:rsidRPr="0023667F">
        <w:rPr>
          <w:sz w:val="20"/>
        </w:rPr>
        <w:t>zastupa Udrugu na javnoj sceni i prema državnim institucijama,</w:t>
      </w:r>
    </w:p>
    <w:p w:rsidR="00885D33" w:rsidRPr="0023667F" w:rsidRDefault="00885D33" w:rsidP="00885D33">
      <w:pPr>
        <w:pStyle w:val="BodyTextIndent2"/>
        <w:numPr>
          <w:ilvl w:val="1"/>
          <w:numId w:val="17"/>
        </w:numPr>
        <w:tabs>
          <w:tab w:val="left" w:pos="360"/>
        </w:tabs>
        <w:ind w:left="360"/>
        <w:jc w:val="left"/>
        <w:rPr>
          <w:sz w:val="20"/>
        </w:rPr>
      </w:pPr>
      <w:r w:rsidRPr="0023667F">
        <w:rPr>
          <w:sz w:val="20"/>
        </w:rPr>
        <w:t>priređuje priopćenja za javnost i druge dokumente javnoga očitovanja Udruge,</w:t>
      </w:r>
    </w:p>
    <w:p w:rsidR="00885D33" w:rsidRPr="0023667F" w:rsidRDefault="00885D33" w:rsidP="00885D33">
      <w:pPr>
        <w:pStyle w:val="BodyTextIndent2"/>
        <w:numPr>
          <w:ilvl w:val="1"/>
          <w:numId w:val="17"/>
        </w:numPr>
        <w:tabs>
          <w:tab w:val="left" w:pos="360"/>
        </w:tabs>
        <w:ind w:left="360"/>
        <w:jc w:val="left"/>
        <w:rPr>
          <w:sz w:val="20"/>
        </w:rPr>
      </w:pPr>
      <w:r w:rsidRPr="0023667F">
        <w:rPr>
          <w:sz w:val="20"/>
        </w:rPr>
        <w:t>održava redovite kontakte s medijima,</w:t>
      </w:r>
    </w:p>
    <w:p w:rsidR="00885D33" w:rsidRPr="0023667F" w:rsidRDefault="00885D33" w:rsidP="00885D33">
      <w:pPr>
        <w:pStyle w:val="BodyTextIndent2"/>
        <w:numPr>
          <w:ilvl w:val="1"/>
          <w:numId w:val="17"/>
        </w:numPr>
        <w:tabs>
          <w:tab w:val="left" w:pos="360"/>
        </w:tabs>
        <w:ind w:left="360"/>
        <w:jc w:val="left"/>
        <w:rPr>
          <w:sz w:val="20"/>
        </w:rPr>
      </w:pPr>
      <w:r w:rsidRPr="0023667F">
        <w:rPr>
          <w:sz w:val="20"/>
        </w:rPr>
        <w:t>u ime Udruge daje izjave za medije,</w:t>
      </w:r>
    </w:p>
    <w:p w:rsidR="00885D33" w:rsidRPr="0023667F" w:rsidRDefault="00885D33" w:rsidP="00885D33">
      <w:pPr>
        <w:pStyle w:val="BodyTextIndent2"/>
        <w:numPr>
          <w:ilvl w:val="1"/>
          <w:numId w:val="17"/>
        </w:numPr>
        <w:tabs>
          <w:tab w:val="clear" w:pos="1800"/>
          <w:tab w:val="num" w:pos="360"/>
        </w:tabs>
        <w:ind w:left="360"/>
        <w:jc w:val="left"/>
        <w:rPr>
          <w:sz w:val="20"/>
        </w:rPr>
      </w:pPr>
      <w:r w:rsidRPr="0023667F">
        <w:rPr>
          <w:sz w:val="20"/>
        </w:rPr>
        <w:t>saziva konferencije za tisak,</w:t>
      </w:r>
    </w:p>
    <w:p w:rsidR="00885D33" w:rsidRPr="0023667F" w:rsidRDefault="00885D33" w:rsidP="00885D33">
      <w:pPr>
        <w:numPr>
          <w:ilvl w:val="12"/>
          <w:numId w:val="0"/>
        </w:numPr>
        <w:tabs>
          <w:tab w:val="left" w:pos="360"/>
        </w:tabs>
        <w:jc w:val="both"/>
        <w:rPr>
          <w:i/>
          <w:sz w:val="20"/>
        </w:rPr>
      </w:pPr>
      <w:r w:rsidRPr="0023667F">
        <w:rPr>
          <w:i/>
          <w:sz w:val="20"/>
        </w:rPr>
        <w:t>-     obavlja i druge zadatke koje mu povjeri predsjednik i Upravni odbor Udruge</w:t>
      </w:r>
    </w:p>
    <w:p w:rsidR="00885D33" w:rsidRPr="0023667F" w:rsidRDefault="00885D33" w:rsidP="00885D33">
      <w:pPr>
        <w:numPr>
          <w:ilvl w:val="12"/>
          <w:numId w:val="0"/>
        </w:numPr>
        <w:tabs>
          <w:tab w:val="left" w:pos="360"/>
        </w:tabs>
        <w:jc w:val="both"/>
        <w:rPr>
          <w:i/>
          <w:sz w:val="20"/>
        </w:rPr>
      </w:pPr>
    </w:p>
    <w:p w:rsidR="00374A30" w:rsidRPr="0023667F" w:rsidRDefault="00374A30" w:rsidP="007D0661">
      <w:pPr>
        <w:tabs>
          <w:tab w:val="left" w:pos="360"/>
        </w:tabs>
        <w:jc w:val="center"/>
        <w:rPr>
          <w:b/>
          <w:bCs/>
          <w:i/>
          <w:sz w:val="20"/>
        </w:rPr>
      </w:pPr>
    </w:p>
    <w:p w:rsidR="00B53A1F" w:rsidRPr="0023667F" w:rsidRDefault="00CE6C94" w:rsidP="007D0661">
      <w:pPr>
        <w:tabs>
          <w:tab w:val="left" w:pos="360"/>
        </w:tabs>
        <w:jc w:val="center"/>
        <w:rPr>
          <w:b/>
          <w:bCs/>
          <w:i/>
          <w:sz w:val="20"/>
        </w:rPr>
      </w:pPr>
      <w:r w:rsidRPr="0023667F">
        <w:rPr>
          <w:b/>
          <w:bCs/>
          <w:i/>
          <w:sz w:val="20"/>
        </w:rPr>
        <w:t xml:space="preserve">Članak </w:t>
      </w:r>
      <w:r w:rsidR="007D0661" w:rsidRPr="0023667F">
        <w:rPr>
          <w:b/>
          <w:bCs/>
          <w:i/>
          <w:sz w:val="20"/>
        </w:rPr>
        <w:t>31</w:t>
      </w:r>
      <w:r w:rsidRPr="0023667F">
        <w:rPr>
          <w:b/>
          <w:bCs/>
          <w:i/>
          <w:sz w:val="20"/>
        </w:rPr>
        <w:t>.</w:t>
      </w:r>
    </w:p>
    <w:p w:rsidR="00885D33" w:rsidRPr="0023667F" w:rsidRDefault="00885D33" w:rsidP="00885D33">
      <w:pPr>
        <w:numPr>
          <w:ilvl w:val="12"/>
          <w:numId w:val="0"/>
        </w:numPr>
        <w:jc w:val="both"/>
        <w:rPr>
          <w:b/>
          <w:bCs/>
          <w:i/>
          <w:sz w:val="20"/>
        </w:rPr>
      </w:pPr>
      <w:r w:rsidRPr="0023667F">
        <w:rPr>
          <w:b/>
          <w:bCs/>
          <w:i/>
          <w:sz w:val="20"/>
        </w:rPr>
        <w:t>Tajnik :</w:t>
      </w:r>
    </w:p>
    <w:p w:rsidR="00885D33" w:rsidRPr="0023667F" w:rsidRDefault="00885D33" w:rsidP="00885D33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priprema nacrte prijedloga općih akata koje donosi Skupština</w:t>
      </w:r>
    </w:p>
    <w:p w:rsidR="00885D33" w:rsidRPr="0023667F" w:rsidRDefault="00885D33" w:rsidP="00885D33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stara se o urednom vođenju registra članova</w:t>
      </w:r>
    </w:p>
    <w:p w:rsidR="00885D33" w:rsidRPr="0023667F" w:rsidRDefault="00885D33" w:rsidP="00885D33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vodi zapisnike sa Sjednica Skupštine i Upravnog odbora</w:t>
      </w:r>
    </w:p>
    <w:p w:rsidR="00885D33" w:rsidRPr="0023667F" w:rsidRDefault="00885D33" w:rsidP="00885D33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 xml:space="preserve">vodi i čuva arhivu Udruge, </w:t>
      </w:r>
    </w:p>
    <w:p w:rsidR="00885D33" w:rsidRPr="0023667F" w:rsidRDefault="00B93848" w:rsidP="00B93848">
      <w:pPr>
        <w:tabs>
          <w:tab w:val="left" w:pos="0"/>
        </w:tabs>
        <w:jc w:val="both"/>
        <w:rPr>
          <w:i/>
          <w:sz w:val="20"/>
        </w:rPr>
      </w:pPr>
      <w:r w:rsidRPr="0023667F">
        <w:rPr>
          <w:rFonts w:hAnsi="Symbol"/>
          <w:sz w:val="20"/>
        </w:rPr>
        <w:t xml:space="preserve">      </w:t>
      </w:r>
      <w:r w:rsidR="00885D33" w:rsidRPr="0023667F">
        <w:rPr>
          <w:rFonts w:hAnsi="Symbol" w:hint="eastAsia"/>
          <w:sz w:val="20"/>
        </w:rPr>
        <w:t>·</w:t>
      </w:r>
      <w:r w:rsidR="00885D33" w:rsidRPr="0023667F">
        <w:rPr>
          <w:sz w:val="20"/>
          <w:szCs w:val="14"/>
        </w:rPr>
        <w:t xml:space="preserve">         </w:t>
      </w:r>
      <w:r w:rsidR="00885D33" w:rsidRPr="0023667F">
        <w:rPr>
          <w:i/>
          <w:sz w:val="20"/>
        </w:rPr>
        <w:t>obavlja stručne i duge poslove za potrebe Upravnog odbora u skladu s općim aktima Udruge, te druge poslove koje mu povjeri predsjednik Udruge.</w:t>
      </w:r>
    </w:p>
    <w:p w:rsidR="00885D33" w:rsidRPr="0023667F" w:rsidRDefault="00885D33" w:rsidP="00885D33">
      <w:pPr>
        <w:tabs>
          <w:tab w:val="left" w:pos="360"/>
        </w:tabs>
        <w:jc w:val="both"/>
        <w:rPr>
          <w:i/>
          <w:sz w:val="20"/>
        </w:rPr>
      </w:pPr>
      <w:r w:rsidRPr="0023667F">
        <w:rPr>
          <w:i/>
          <w:sz w:val="20"/>
        </w:rPr>
        <w:t>Tajnika Udruge bira Upravni odbor na mandat od četiri godine.</w:t>
      </w:r>
    </w:p>
    <w:p w:rsidR="002A6FBE" w:rsidRPr="0023667F" w:rsidRDefault="002A6FBE">
      <w:pPr>
        <w:tabs>
          <w:tab w:val="left" w:pos="1440"/>
        </w:tabs>
        <w:jc w:val="both"/>
        <w:rPr>
          <w:b/>
          <w:i/>
          <w:sz w:val="20"/>
        </w:rPr>
      </w:pPr>
    </w:p>
    <w:p w:rsidR="007D0661" w:rsidRPr="0023667F" w:rsidRDefault="007D0661">
      <w:pPr>
        <w:tabs>
          <w:tab w:val="left" w:pos="1440"/>
        </w:tabs>
        <w:jc w:val="both"/>
        <w:rPr>
          <w:b/>
          <w:i/>
          <w:sz w:val="20"/>
        </w:rPr>
      </w:pPr>
    </w:p>
    <w:p w:rsidR="00CE6C94" w:rsidRPr="0023667F" w:rsidRDefault="00D47E63" w:rsidP="007D0661">
      <w:pPr>
        <w:tabs>
          <w:tab w:val="left" w:pos="1440"/>
        </w:tabs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32</w:t>
      </w:r>
      <w:r w:rsidRPr="0023667F">
        <w:rPr>
          <w:b/>
          <w:i/>
          <w:sz w:val="20"/>
        </w:rPr>
        <w:t>.</w:t>
      </w:r>
    </w:p>
    <w:p w:rsidR="00CE6C94" w:rsidRPr="0023667F" w:rsidRDefault="00005E0E">
      <w:pPr>
        <w:tabs>
          <w:tab w:val="left" w:pos="1440"/>
        </w:tabs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4.</w:t>
      </w:r>
      <w:r w:rsidR="00CE6C94" w:rsidRPr="0023667F">
        <w:rPr>
          <w:b/>
          <w:i/>
          <w:sz w:val="20"/>
        </w:rPr>
        <w:t>N</w:t>
      </w:r>
      <w:r w:rsidRPr="0023667F">
        <w:rPr>
          <w:b/>
          <w:i/>
          <w:sz w:val="20"/>
        </w:rPr>
        <w:t>adzorni odbor</w:t>
      </w:r>
    </w:p>
    <w:p w:rsidR="00CE6C94" w:rsidRPr="0023667F" w:rsidRDefault="00CE6C94">
      <w:pPr>
        <w:tabs>
          <w:tab w:val="left" w:pos="1440"/>
        </w:tabs>
        <w:jc w:val="both"/>
        <w:rPr>
          <w:b/>
          <w:i/>
          <w:sz w:val="20"/>
        </w:rPr>
      </w:pPr>
    </w:p>
    <w:p w:rsidR="00CE6C94" w:rsidRPr="0023667F" w:rsidRDefault="00CE6C94">
      <w:pPr>
        <w:pStyle w:val="BodyText2"/>
        <w:tabs>
          <w:tab w:val="left" w:pos="1440"/>
        </w:tabs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t>Nadzorni odbor ima 3 člana koja bira Skupština na vrijeme od 4 godine i mogu biti ponovo birani.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i/>
          <w:sz w:val="20"/>
        </w:rPr>
        <w:t>Član Nadzornog odbora ne može biti član Upravnog odbora.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i/>
          <w:sz w:val="20"/>
        </w:rPr>
        <w:t>Nadzorni odbor pravovaljano od</w:t>
      </w:r>
      <w:r w:rsidR="00D47E63" w:rsidRPr="0023667F">
        <w:rPr>
          <w:i/>
          <w:sz w:val="20"/>
        </w:rPr>
        <w:t>lučuje ako je sjednici nazočna</w:t>
      </w:r>
      <w:r w:rsidRPr="0023667F">
        <w:rPr>
          <w:i/>
          <w:sz w:val="20"/>
        </w:rPr>
        <w:t xml:space="preserve"> natpolovična većina njegovih članova, a pravovaljane odluke donosi većinom glasova nazočnih članova.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i/>
          <w:sz w:val="20"/>
        </w:rPr>
        <w:t>Predsjednik Nadzornog odbora, kojeg biraju članovi između sebe, saziva sjednice Odbora, rukovodi njegovim radom i obavlja druge poslove koje mu povjeri Odbor ili Skupština.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i/>
          <w:sz w:val="20"/>
        </w:rPr>
        <w:t>Članovi Nadzornog odbora za svoj rad odgovaraju Skupštini.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7D0661" w:rsidRPr="0023667F" w:rsidRDefault="007D0661">
      <w:pPr>
        <w:tabs>
          <w:tab w:val="left" w:pos="1440"/>
        </w:tabs>
        <w:jc w:val="both"/>
        <w:rPr>
          <w:i/>
          <w:sz w:val="20"/>
        </w:rPr>
      </w:pPr>
    </w:p>
    <w:p w:rsidR="00CE6C94" w:rsidRPr="0023667F" w:rsidRDefault="00CE6C94" w:rsidP="007D0661">
      <w:pPr>
        <w:tabs>
          <w:tab w:val="left" w:pos="1440"/>
        </w:tabs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E76122" w:rsidRPr="0023667F">
        <w:rPr>
          <w:b/>
          <w:i/>
          <w:sz w:val="20"/>
        </w:rPr>
        <w:t>3</w:t>
      </w:r>
      <w:r w:rsidR="007D0661" w:rsidRPr="0023667F">
        <w:rPr>
          <w:b/>
          <w:i/>
          <w:sz w:val="20"/>
        </w:rPr>
        <w:t>3</w:t>
      </w:r>
      <w:r w:rsidR="00E76122" w:rsidRPr="0023667F">
        <w:rPr>
          <w:b/>
          <w:i/>
          <w:sz w:val="20"/>
        </w:rPr>
        <w:t>.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i/>
          <w:sz w:val="20"/>
        </w:rPr>
        <w:t>Nadzorni odbor razmatra i nadzire: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 xml:space="preserve">primjenu odredaba ovog </w:t>
      </w:r>
      <w:r w:rsidR="00D47E63" w:rsidRPr="0023667F">
        <w:rPr>
          <w:i/>
          <w:sz w:val="20"/>
        </w:rPr>
        <w:t>S</w:t>
      </w:r>
      <w:r w:rsidRPr="0023667F">
        <w:rPr>
          <w:i/>
          <w:sz w:val="20"/>
        </w:rPr>
        <w:t>tatuta i drugih općih akata Udruge;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materijalno-financijsko poslovanje i korištenje imovine Udruge;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ostvarivanje odluka, zaključaka i drugih pravnih akata,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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obavlja i druge poslove koje mu povjeri Skupština.</w:t>
      </w:r>
    </w:p>
    <w:p w:rsidR="00CE6C94" w:rsidRPr="0023667F" w:rsidRDefault="00CE6C94">
      <w:pPr>
        <w:tabs>
          <w:tab w:val="left" w:pos="1440"/>
        </w:tabs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7D0661" w:rsidRPr="0023667F" w:rsidRDefault="007D0661" w:rsidP="007D0661">
      <w:pPr>
        <w:tabs>
          <w:tab w:val="left" w:pos="1440"/>
        </w:tabs>
        <w:jc w:val="center"/>
        <w:rPr>
          <w:b/>
          <w:i/>
          <w:sz w:val="20"/>
        </w:rPr>
      </w:pPr>
    </w:p>
    <w:p w:rsidR="00CE6C94" w:rsidRPr="0023667F" w:rsidRDefault="00CE6C94" w:rsidP="007D0661">
      <w:pPr>
        <w:tabs>
          <w:tab w:val="left" w:pos="1440"/>
        </w:tabs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D47E63" w:rsidRPr="0023667F">
        <w:rPr>
          <w:b/>
          <w:i/>
          <w:sz w:val="20"/>
        </w:rPr>
        <w:t>3</w:t>
      </w:r>
      <w:r w:rsidR="007D0661" w:rsidRPr="0023667F">
        <w:rPr>
          <w:b/>
          <w:i/>
          <w:sz w:val="20"/>
        </w:rPr>
        <w:t>4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pStyle w:val="BodyText2"/>
        <w:tabs>
          <w:tab w:val="left" w:pos="1440"/>
        </w:tabs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t>Nadzorni odbor ima pravo zatražiti uvid u dokumentaciju i sve podatke o radu i poslovanje Udruge.</w:t>
      </w:r>
    </w:p>
    <w:p w:rsidR="00CE6C94" w:rsidRPr="0023667F" w:rsidRDefault="00CE6C94">
      <w:pPr>
        <w:pStyle w:val="BodyText2"/>
        <w:tabs>
          <w:tab w:val="left" w:pos="1440"/>
        </w:tabs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t>Upravni odbor i svaki član Udruge dužen je bez odgađanja omogućiti uvid u zatraženu dokumentaciju i podatke i dati tražene obavijesti.</w:t>
      </w:r>
    </w:p>
    <w:p w:rsidR="00CE6C94" w:rsidRPr="0023667F" w:rsidRDefault="00CE6C94">
      <w:pPr>
        <w:tabs>
          <w:tab w:val="left" w:pos="1440"/>
        </w:tabs>
        <w:jc w:val="both"/>
        <w:rPr>
          <w:i/>
          <w:sz w:val="20"/>
        </w:rPr>
      </w:pPr>
      <w:r w:rsidRPr="0023667F">
        <w:rPr>
          <w:i/>
          <w:sz w:val="20"/>
        </w:rPr>
        <w:t>Članovi Nadzornog odbora mogu prisustvovati sjednicama Upravnog odbora, ali bez prava odlučivanja.</w:t>
      </w:r>
    </w:p>
    <w:p w:rsidR="00CE6C94" w:rsidRPr="0023667F" w:rsidRDefault="00CE6C94">
      <w:pPr>
        <w:pStyle w:val="BodyText2"/>
        <w:tabs>
          <w:tab w:val="left" w:pos="1440"/>
        </w:tabs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lastRenderedPageBreak/>
        <w:t>Nadzorni odbor može zatražiti sazivanje sjednica Upravnog odbora i Skupštine ako utvrdi nepravilnosti u financijskom ili drugom poslovanju Udruge, nemarnosti u izvršavanju poslova ili povrede Statuta i drugih općih akata Udruge.</w:t>
      </w:r>
    </w:p>
    <w:p w:rsidR="007D0661" w:rsidRPr="0023667F" w:rsidRDefault="00CE6C94" w:rsidP="00374A30">
      <w:pPr>
        <w:pStyle w:val="BodyText2"/>
        <w:tabs>
          <w:tab w:val="left" w:pos="1440"/>
        </w:tabs>
        <w:rPr>
          <w:rFonts w:ascii="Bookman Old Style" w:hAnsi="Bookman Old Style"/>
          <w:b/>
          <w:i/>
        </w:rPr>
      </w:pPr>
      <w:r w:rsidRPr="0023667F">
        <w:rPr>
          <w:rFonts w:ascii="Bookman Old Style" w:hAnsi="Bookman Old Style"/>
          <w:b/>
          <w:i/>
        </w:rPr>
        <w:t>  </w:t>
      </w:r>
    </w:p>
    <w:p w:rsidR="00CE6C94" w:rsidRPr="0023667F" w:rsidRDefault="00CE6C94" w:rsidP="007D0661">
      <w:pPr>
        <w:pStyle w:val="BodyText2"/>
        <w:tabs>
          <w:tab w:val="left" w:pos="1440"/>
        </w:tabs>
        <w:jc w:val="center"/>
        <w:rPr>
          <w:rFonts w:ascii="Bookman Old Style" w:hAnsi="Bookman Old Style"/>
          <w:b/>
          <w:i/>
        </w:rPr>
      </w:pPr>
      <w:r w:rsidRPr="0023667F">
        <w:rPr>
          <w:rFonts w:ascii="Bookman Old Style" w:hAnsi="Bookman Old Style"/>
          <w:b/>
          <w:i/>
        </w:rPr>
        <w:t xml:space="preserve">Članak </w:t>
      </w:r>
      <w:r w:rsidR="00E76122" w:rsidRPr="0023667F">
        <w:rPr>
          <w:rFonts w:ascii="Bookman Old Style" w:hAnsi="Bookman Old Style"/>
          <w:b/>
          <w:i/>
        </w:rPr>
        <w:t>3</w:t>
      </w:r>
      <w:r w:rsidR="007D0661" w:rsidRPr="0023667F">
        <w:rPr>
          <w:rFonts w:ascii="Bookman Old Style" w:hAnsi="Bookman Old Style"/>
          <w:b/>
          <w:i/>
        </w:rPr>
        <w:t>5</w:t>
      </w:r>
      <w:r w:rsidRPr="0023667F">
        <w:rPr>
          <w:rFonts w:ascii="Bookman Old Style" w:hAnsi="Bookman Old Style"/>
          <w:b/>
          <w:i/>
        </w:rPr>
        <w:t>.</w:t>
      </w:r>
    </w:p>
    <w:p w:rsidR="007D0661" w:rsidRPr="0023667F" w:rsidRDefault="00CE6C94" w:rsidP="00BB0474">
      <w:pPr>
        <w:pStyle w:val="BodyText2"/>
        <w:tabs>
          <w:tab w:val="left" w:pos="1440"/>
        </w:tabs>
        <w:rPr>
          <w:rFonts w:ascii="Bookman Old Style" w:hAnsi="Bookman Old Style"/>
          <w:i/>
        </w:rPr>
      </w:pPr>
      <w:r w:rsidRPr="0023667F">
        <w:rPr>
          <w:rFonts w:ascii="Bookman Old Style" w:hAnsi="Bookman Old Style"/>
          <w:i/>
        </w:rPr>
        <w:t>Na način i postupak razrješenja Nadzornog odbora ili pojedinog njegovog člana primjenjuje se odredbe članka 2</w:t>
      </w:r>
      <w:r w:rsidR="007D0661" w:rsidRPr="0023667F">
        <w:rPr>
          <w:rFonts w:ascii="Bookman Old Style" w:hAnsi="Bookman Old Style"/>
          <w:i/>
        </w:rPr>
        <w:t>9</w:t>
      </w:r>
      <w:r w:rsidRPr="0023667F">
        <w:rPr>
          <w:rFonts w:ascii="Bookman Old Style" w:hAnsi="Bookman Old Style"/>
          <w:i/>
        </w:rPr>
        <w:t>. ovog statuta.</w:t>
      </w:r>
    </w:p>
    <w:p w:rsidR="002A6FBE" w:rsidRPr="0023667F" w:rsidRDefault="002A6FBE" w:rsidP="007D0661">
      <w:pPr>
        <w:numPr>
          <w:ilvl w:val="12"/>
          <w:numId w:val="0"/>
        </w:num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36</w:t>
      </w:r>
      <w:r w:rsidRPr="0023667F">
        <w:rPr>
          <w:b/>
          <w:i/>
          <w:sz w:val="20"/>
        </w:rPr>
        <w:t>.</w:t>
      </w:r>
    </w:p>
    <w:p w:rsidR="002A6FBE" w:rsidRPr="0023667F" w:rsidRDefault="002A6FBE" w:rsidP="002A6FBE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Za rad u pojedinim  područjima  djelovanja Udruge, Upravni odbor može osnovati stalne ili povremene odbore ili druga radna tijela.</w:t>
      </w:r>
    </w:p>
    <w:p w:rsidR="002A6FBE" w:rsidRPr="0023667F" w:rsidRDefault="002A6FBE" w:rsidP="002A6FBE">
      <w:pPr>
        <w:pStyle w:val="BodyText"/>
        <w:numPr>
          <w:ilvl w:val="12"/>
          <w:numId w:val="0"/>
        </w:numPr>
        <w:rPr>
          <w:rFonts w:ascii="Bookman Old Style" w:hAnsi="Bookman Old Style"/>
          <w:i/>
          <w:sz w:val="20"/>
          <w:lang w:val="hr-HR"/>
        </w:rPr>
      </w:pPr>
      <w:r w:rsidRPr="0023667F">
        <w:rPr>
          <w:rFonts w:ascii="Bookman Old Style" w:hAnsi="Bookman Old Style"/>
          <w:i/>
          <w:sz w:val="20"/>
          <w:lang w:val="hr-HR"/>
        </w:rPr>
        <w:t>Odlukom o osnivanju odbora ili radnih tijela utvrđuje se njihov sastav, zadaća, vrijeme za koje se osnivaju i odgovornosti za obavljanje poslova.</w:t>
      </w:r>
    </w:p>
    <w:p w:rsidR="002A6FBE" w:rsidRPr="0023667F" w:rsidRDefault="002A6FBE" w:rsidP="002A6FBE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7D0661" w:rsidRPr="0023667F" w:rsidRDefault="007D0661" w:rsidP="002A6FBE">
      <w:pPr>
        <w:pStyle w:val="Heading1"/>
        <w:numPr>
          <w:ilvl w:val="12"/>
          <w:numId w:val="0"/>
        </w:numPr>
        <w:jc w:val="both"/>
        <w:rPr>
          <w:rFonts w:ascii="Bookman Old Style" w:hAnsi="Bookman Old Style"/>
          <w:i/>
          <w:sz w:val="20"/>
        </w:rPr>
      </w:pPr>
    </w:p>
    <w:p w:rsidR="007D0661" w:rsidRPr="0023667F" w:rsidRDefault="007D0661" w:rsidP="002A6FBE">
      <w:pPr>
        <w:pStyle w:val="Heading1"/>
        <w:numPr>
          <w:ilvl w:val="12"/>
          <w:numId w:val="0"/>
        </w:numPr>
        <w:jc w:val="both"/>
        <w:rPr>
          <w:rFonts w:ascii="Bookman Old Style" w:hAnsi="Bookman Old Style"/>
          <w:i/>
          <w:sz w:val="20"/>
        </w:rPr>
      </w:pPr>
      <w:r w:rsidRPr="0023667F">
        <w:rPr>
          <w:rFonts w:ascii="Bookman Old Style" w:hAnsi="Bookman Old Style"/>
          <w:i/>
          <w:sz w:val="20"/>
        </w:rPr>
        <w:t>XIII OSNIVANJE  I RAD PODRUŽNICA</w:t>
      </w:r>
    </w:p>
    <w:p w:rsidR="007D0661" w:rsidRPr="0023667F" w:rsidRDefault="007D0661" w:rsidP="007D0661"/>
    <w:p w:rsidR="002A6FBE" w:rsidRPr="0023667F" w:rsidRDefault="00CD2893" w:rsidP="007D0661">
      <w:pPr>
        <w:pStyle w:val="Heading1"/>
        <w:numPr>
          <w:ilvl w:val="12"/>
          <w:numId w:val="0"/>
        </w:numPr>
        <w:rPr>
          <w:rFonts w:ascii="Bookman Old Style" w:hAnsi="Bookman Old Style"/>
          <w:i/>
          <w:sz w:val="20"/>
        </w:rPr>
      </w:pPr>
      <w:r w:rsidRPr="0023667F">
        <w:rPr>
          <w:rFonts w:ascii="Bookman Old Style" w:hAnsi="Bookman Old Style"/>
          <w:i/>
          <w:sz w:val="20"/>
        </w:rPr>
        <w:t>Članak 3</w:t>
      </w:r>
      <w:r w:rsidR="00E76122" w:rsidRPr="0023667F">
        <w:rPr>
          <w:rFonts w:ascii="Bookman Old Style" w:hAnsi="Bookman Old Style"/>
          <w:i/>
          <w:sz w:val="20"/>
        </w:rPr>
        <w:t>5</w:t>
      </w:r>
      <w:r w:rsidR="002A6FBE" w:rsidRPr="0023667F">
        <w:rPr>
          <w:rFonts w:ascii="Bookman Old Style" w:hAnsi="Bookman Old Style"/>
          <w:i/>
          <w:sz w:val="20"/>
        </w:rPr>
        <w:t>.</w:t>
      </w:r>
    </w:p>
    <w:p w:rsidR="007D0661" w:rsidRPr="0023667F" w:rsidRDefault="007D0661" w:rsidP="007D0661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 Sa ciljem bolje povezanosti članstva, te učinkovitije zaštite potrošača, Udruga može osnivati podružnice na  području Dalmacije.</w:t>
      </w:r>
    </w:p>
    <w:p w:rsidR="007D0661" w:rsidRPr="0023667F" w:rsidRDefault="007D0661" w:rsidP="007D0661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Podružnice mogu biti pravne osobe i bez pravne osobnosti.</w:t>
      </w:r>
    </w:p>
    <w:p w:rsidR="007D0661" w:rsidRPr="0023667F" w:rsidRDefault="007D0661" w:rsidP="007D0661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Podružnice bez pravne osobnosti za svoj rad odgovaraju Upravnom odboru Udruge</w:t>
      </w:r>
    </w:p>
    <w:p w:rsidR="002A6FBE" w:rsidRPr="0023667F" w:rsidRDefault="007D0661" w:rsidP="002A6FBE">
      <w:pPr>
        <w:jc w:val="both"/>
        <w:rPr>
          <w:i/>
          <w:sz w:val="20"/>
        </w:rPr>
      </w:pPr>
      <w:r w:rsidRPr="0023667F">
        <w:rPr>
          <w:i/>
          <w:sz w:val="20"/>
        </w:rPr>
        <w:t>Podružnice</w:t>
      </w:r>
      <w:r w:rsidR="002A6FBE" w:rsidRPr="0023667F">
        <w:rPr>
          <w:i/>
          <w:sz w:val="20"/>
        </w:rPr>
        <w:t xml:space="preserve"> osnivaju tijela podružnice Udruge, i definiraju prava i obveze analogno odredbama članka 16. do 27. ovog Statuta.</w:t>
      </w:r>
    </w:p>
    <w:p w:rsidR="007D0661" w:rsidRPr="0023667F" w:rsidRDefault="007D0661" w:rsidP="002A6FBE">
      <w:pPr>
        <w:jc w:val="both"/>
        <w:rPr>
          <w:i/>
          <w:sz w:val="20"/>
        </w:rPr>
      </w:pPr>
    </w:p>
    <w:p w:rsidR="007D0661" w:rsidRPr="0023667F" w:rsidRDefault="007D0661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36.</w:t>
      </w:r>
    </w:p>
    <w:p w:rsidR="002A6FBE" w:rsidRPr="0023667F" w:rsidRDefault="002A6FBE" w:rsidP="002A6FBE">
      <w:pPr>
        <w:numPr>
          <w:ilvl w:val="12"/>
          <w:numId w:val="0"/>
        </w:numPr>
        <w:jc w:val="both"/>
        <w:rPr>
          <w:i/>
          <w:sz w:val="20"/>
        </w:rPr>
      </w:pPr>
      <w:r w:rsidRPr="0023667F">
        <w:rPr>
          <w:i/>
          <w:sz w:val="20"/>
        </w:rPr>
        <w:t>Upravni odbor podružnice obvezan je Upravnom odboru Udruge svaka tri mjeseca dostavljati izvješće koje, u pravilu, treba obuhvaćati podatke o:</w:t>
      </w:r>
    </w:p>
    <w:p w:rsidR="002A6FBE" w:rsidRPr="0023667F" w:rsidRDefault="002A6FBE" w:rsidP="002A6FBE">
      <w:pPr>
        <w:tabs>
          <w:tab w:val="left" w:pos="720"/>
        </w:tabs>
        <w:jc w:val="both"/>
        <w:rPr>
          <w:i/>
          <w:sz w:val="20"/>
        </w:rPr>
      </w:pPr>
      <w:r w:rsidRPr="0023667F">
        <w:rPr>
          <w:rFonts w:ascii="Courier New" w:hAnsi="Courier New"/>
          <w:i/>
          <w:sz w:val="20"/>
        </w:rPr>
        <w:t xml:space="preserve"> -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broju novih i ukupnom broju članova,</w:t>
      </w:r>
    </w:p>
    <w:p w:rsidR="002A6FBE" w:rsidRPr="0023667F" w:rsidRDefault="002A6FBE" w:rsidP="002A6FBE">
      <w:pPr>
        <w:tabs>
          <w:tab w:val="left" w:pos="720"/>
        </w:tabs>
        <w:jc w:val="both"/>
        <w:rPr>
          <w:i/>
          <w:sz w:val="20"/>
        </w:rPr>
      </w:pPr>
      <w:r w:rsidRPr="0023667F">
        <w:rPr>
          <w:rFonts w:ascii="Courier New" w:hAnsi="Courier New"/>
          <w:i/>
          <w:sz w:val="20"/>
        </w:rPr>
        <w:t xml:space="preserve"> -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karakterističnim slučajevima kršenja prava potrošača,</w:t>
      </w:r>
    </w:p>
    <w:p w:rsidR="002A6FBE" w:rsidRPr="0023667F" w:rsidRDefault="002A6FBE" w:rsidP="002A6FBE">
      <w:pPr>
        <w:tabs>
          <w:tab w:val="left" w:pos="720"/>
        </w:tabs>
        <w:ind w:left="180"/>
        <w:jc w:val="both"/>
        <w:rPr>
          <w:i/>
          <w:sz w:val="20"/>
        </w:rPr>
      </w:pPr>
      <w:r w:rsidRPr="0023667F">
        <w:rPr>
          <w:rFonts w:ascii="Courier New" w:hAnsi="Courier New"/>
          <w:i/>
          <w:sz w:val="20"/>
        </w:rPr>
        <w:t xml:space="preserve">- </w:t>
      </w:r>
      <w:r w:rsidRPr="0023667F">
        <w:rPr>
          <w:i/>
          <w:sz w:val="20"/>
          <w:szCs w:val="14"/>
        </w:rPr>
        <w:t xml:space="preserve">    </w:t>
      </w:r>
      <w:r w:rsidRPr="0023667F">
        <w:rPr>
          <w:i/>
          <w:sz w:val="20"/>
        </w:rPr>
        <w:t>broju zaprimljenih prijava po područjima zaštite potrošača, broju riješenih slučajeva, te                                 postupcima koji su u tijeku,</w:t>
      </w:r>
    </w:p>
    <w:p w:rsidR="002A6FBE" w:rsidRPr="0023667F" w:rsidRDefault="002A6FBE" w:rsidP="002A6FBE">
      <w:pPr>
        <w:tabs>
          <w:tab w:val="left" w:pos="720"/>
        </w:tabs>
        <w:ind w:left="720" w:hanging="540"/>
        <w:jc w:val="both"/>
        <w:rPr>
          <w:i/>
          <w:sz w:val="20"/>
        </w:rPr>
      </w:pPr>
      <w:r w:rsidRPr="0023667F">
        <w:rPr>
          <w:rFonts w:ascii="Courier New" w:hAnsi="Courier New"/>
          <w:i/>
          <w:sz w:val="20"/>
        </w:rPr>
        <w:t>-</w:t>
      </w:r>
      <w:r w:rsidRPr="0023667F">
        <w:rPr>
          <w:i/>
          <w:sz w:val="20"/>
          <w:szCs w:val="14"/>
        </w:rPr>
        <w:t xml:space="preserve">         </w:t>
      </w:r>
      <w:r w:rsidRPr="0023667F">
        <w:rPr>
          <w:i/>
          <w:sz w:val="20"/>
        </w:rPr>
        <w:t>broju i vrstama nastupa u medijima,</w:t>
      </w:r>
    </w:p>
    <w:p w:rsidR="002A6FBE" w:rsidRPr="0023667F" w:rsidRDefault="002A6FBE" w:rsidP="002A6FBE">
      <w:pPr>
        <w:tabs>
          <w:tab w:val="left" w:pos="720"/>
        </w:tabs>
        <w:ind w:left="720" w:hanging="540"/>
        <w:jc w:val="both"/>
        <w:rPr>
          <w:i/>
          <w:sz w:val="20"/>
        </w:rPr>
      </w:pPr>
      <w:r w:rsidRPr="0023667F">
        <w:rPr>
          <w:rFonts w:ascii="Courier New" w:hAnsi="Courier New"/>
          <w:i/>
          <w:sz w:val="20"/>
        </w:rPr>
        <w:t>-</w:t>
      </w:r>
      <w:r w:rsidRPr="0023667F">
        <w:rPr>
          <w:i/>
          <w:sz w:val="20"/>
          <w:szCs w:val="14"/>
        </w:rPr>
        <w:t xml:space="preserve">       </w:t>
      </w:r>
      <w:r w:rsidRPr="0023667F">
        <w:rPr>
          <w:i/>
          <w:sz w:val="20"/>
        </w:rPr>
        <w:t>ostvarenim kontaktima s tijelima lokalne uprave i samouprave, upravama tvrtki, sindikatima i udrugama građana</w:t>
      </w:r>
    </w:p>
    <w:p w:rsidR="002A6FBE" w:rsidRPr="0023667F" w:rsidRDefault="002A6FBE" w:rsidP="00CD2893">
      <w:pPr>
        <w:tabs>
          <w:tab w:val="left" w:pos="720"/>
        </w:tabs>
        <w:jc w:val="both"/>
        <w:rPr>
          <w:i/>
          <w:sz w:val="20"/>
        </w:rPr>
      </w:pPr>
      <w:r w:rsidRPr="0023667F">
        <w:rPr>
          <w:i/>
          <w:sz w:val="20"/>
          <w:szCs w:val="14"/>
        </w:rPr>
        <w:t xml:space="preserve">   </w:t>
      </w:r>
      <w:r w:rsidRPr="0023667F">
        <w:rPr>
          <w:i/>
          <w:sz w:val="20"/>
        </w:rPr>
        <w:t>Ukoliko Udruga financira rad podružnica, financijsko izvješće dostavlja se mjesečno</w:t>
      </w:r>
    </w:p>
    <w:p w:rsidR="002A6FBE" w:rsidRPr="0023667F" w:rsidRDefault="00CE6C94">
      <w:pPr>
        <w:tabs>
          <w:tab w:val="left" w:pos="1440"/>
        </w:tabs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 </w:t>
      </w:r>
    </w:p>
    <w:p w:rsidR="007D0661" w:rsidRPr="0023667F" w:rsidRDefault="007D0661" w:rsidP="003072C9">
      <w:pPr>
        <w:jc w:val="both"/>
        <w:rPr>
          <w:b/>
          <w:i/>
          <w:sz w:val="20"/>
        </w:rPr>
      </w:pPr>
    </w:p>
    <w:p w:rsidR="003072C9" w:rsidRPr="0023667F" w:rsidRDefault="00E76122" w:rsidP="003072C9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XI</w:t>
      </w:r>
      <w:r w:rsidR="007D0661" w:rsidRPr="0023667F">
        <w:rPr>
          <w:b/>
          <w:i/>
          <w:sz w:val="20"/>
        </w:rPr>
        <w:t>V</w:t>
      </w:r>
      <w:r w:rsidRPr="0023667F">
        <w:rPr>
          <w:b/>
          <w:i/>
          <w:sz w:val="20"/>
        </w:rPr>
        <w:t xml:space="preserve"> </w:t>
      </w:r>
      <w:r w:rsidR="00005E0E" w:rsidRPr="0023667F">
        <w:rPr>
          <w:b/>
          <w:i/>
          <w:sz w:val="20"/>
        </w:rPr>
        <w:t xml:space="preserve"> </w:t>
      </w:r>
      <w:r w:rsidR="003072C9" w:rsidRPr="0023667F">
        <w:rPr>
          <w:b/>
          <w:i/>
          <w:sz w:val="20"/>
        </w:rPr>
        <w:t>STATUT I DRUGI OPĆI AKTI</w:t>
      </w:r>
    </w:p>
    <w:p w:rsidR="003072C9" w:rsidRPr="0023667F" w:rsidRDefault="003072C9" w:rsidP="003072C9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 xml:space="preserve">  </w:t>
      </w:r>
    </w:p>
    <w:p w:rsidR="003072C9" w:rsidRPr="0023667F" w:rsidRDefault="003072C9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37</w:t>
      </w:r>
      <w:r w:rsidRPr="0023667F">
        <w:rPr>
          <w:b/>
          <w:i/>
          <w:sz w:val="20"/>
        </w:rPr>
        <w:t>.</w:t>
      </w:r>
    </w:p>
    <w:p w:rsidR="007D0661" w:rsidRPr="0023667F" w:rsidRDefault="007D0661" w:rsidP="007D0661">
      <w:pPr>
        <w:jc w:val="both"/>
        <w:rPr>
          <w:i/>
          <w:sz w:val="20"/>
          <w:szCs w:val="20"/>
        </w:rPr>
      </w:pPr>
      <w:r w:rsidRPr="0023667F">
        <w:rPr>
          <w:i/>
          <w:sz w:val="20"/>
          <w:szCs w:val="20"/>
        </w:rPr>
        <w:t>Statut Udruge kao i njegovo tumačenje donosi Skupština većinom glasova ukupnog broja članova Skupštine Udruge nakon provedene rasprave.</w:t>
      </w:r>
    </w:p>
    <w:p w:rsidR="007D0661" w:rsidRPr="0023667F" w:rsidRDefault="007D0661" w:rsidP="007D0661">
      <w:pPr>
        <w:jc w:val="both"/>
        <w:rPr>
          <w:i/>
          <w:sz w:val="20"/>
        </w:rPr>
      </w:pPr>
      <w:r w:rsidRPr="0023667F">
        <w:rPr>
          <w:i/>
          <w:sz w:val="20"/>
        </w:rPr>
        <w:t>Statut je temeljni opći akt Udruge i svi drugi opći akti moraju biti u skladu s odredbama Statuta.</w:t>
      </w:r>
    </w:p>
    <w:p w:rsidR="007D0661" w:rsidRPr="0023667F" w:rsidRDefault="007D0661" w:rsidP="007D0661">
      <w:pPr>
        <w:jc w:val="both"/>
        <w:rPr>
          <w:i/>
          <w:sz w:val="20"/>
        </w:rPr>
      </w:pPr>
      <w:r w:rsidRPr="0023667F">
        <w:rPr>
          <w:i/>
          <w:sz w:val="20"/>
        </w:rPr>
        <w:t xml:space="preserve"> Nacrt izmjena i dopuna Statuta priprema i utvrđuje Upravni odbor Udruge i upućuje na raspravu članovima Skupštine Udruge.</w:t>
      </w:r>
    </w:p>
    <w:p w:rsidR="007D0661" w:rsidRPr="0023667F" w:rsidRDefault="007D0661" w:rsidP="007D0661">
      <w:pPr>
        <w:jc w:val="both"/>
        <w:rPr>
          <w:i/>
          <w:sz w:val="20"/>
        </w:rPr>
      </w:pPr>
      <w:r w:rsidRPr="0023667F">
        <w:rPr>
          <w:i/>
          <w:sz w:val="20"/>
        </w:rPr>
        <w:t>Upravni odbor Udruge razmatra primjedbe i prijedloge koji su dani na raspravu, zauzima stavove o njima i utvrđuje prijedlog Statuta.</w:t>
      </w:r>
    </w:p>
    <w:p w:rsidR="007D0661" w:rsidRPr="0023667F" w:rsidRDefault="007D0661" w:rsidP="007D0661">
      <w:pPr>
        <w:jc w:val="both"/>
        <w:rPr>
          <w:i/>
          <w:sz w:val="20"/>
        </w:rPr>
      </w:pPr>
      <w:r w:rsidRPr="0023667F">
        <w:rPr>
          <w:i/>
          <w:sz w:val="20"/>
        </w:rPr>
        <w:t>Tumačenje odredaba statuta daje Skupština. </w:t>
      </w:r>
    </w:p>
    <w:p w:rsidR="003072C9" w:rsidRPr="0023667F" w:rsidRDefault="007D0661" w:rsidP="007D0661">
      <w:pPr>
        <w:jc w:val="both"/>
        <w:rPr>
          <w:i/>
          <w:sz w:val="20"/>
          <w:szCs w:val="20"/>
        </w:rPr>
      </w:pPr>
      <w:r w:rsidRPr="0023667F">
        <w:rPr>
          <w:i/>
          <w:sz w:val="20"/>
        </w:rPr>
        <w:t>Sva unutarnja pitanja Udruge, kao i druga pitanja koja nisu uređena  Statutom, a zahtijevaju podrobnu razradu, bit će uređena općim aktima koje donosi skupština Udruge</w:t>
      </w:r>
    </w:p>
    <w:p w:rsidR="007D0661" w:rsidRPr="0023667F" w:rsidRDefault="007D0661">
      <w:pPr>
        <w:tabs>
          <w:tab w:val="left" w:pos="1440"/>
        </w:tabs>
        <w:jc w:val="both"/>
        <w:rPr>
          <w:b/>
          <w:i/>
          <w:sz w:val="20"/>
        </w:rPr>
      </w:pPr>
    </w:p>
    <w:p w:rsidR="00BB0474" w:rsidRPr="0023667F" w:rsidRDefault="00BB0474">
      <w:pPr>
        <w:tabs>
          <w:tab w:val="left" w:pos="1440"/>
        </w:tabs>
        <w:jc w:val="both"/>
        <w:rPr>
          <w:b/>
          <w:i/>
          <w:sz w:val="20"/>
        </w:rPr>
      </w:pPr>
    </w:p>
    <w:p w:rsidR="00005E0E" w:rsidRPr="0023667F" w:rsidRDefault="003072C9">
      <w:pPr>
        <w:tabs>
          <w:tab w:val="left" w:pos="1440"/>
        </w:tabs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X</w:t>
      </w:r>
      <w:r w:rsidR="007D0661" w:rsidRPr="0023667F">
        <w:rPr>
          <w:b/>
          <w:i/>
          <w:sz w:val="20"/>
        </w:rPr>
        <w:t>V</w:t>
      </w:r>
      <w:r w:rsidRPr="0023667F">
        <w:rPr>
          <w:b/>
          <w:i/>
          <w:sz w:val="20"/>
        </w:rPr>
        <w:t xml:space="preserve"> </w:t>
      </w:r>
      <w:r w:rsidR="00005E0E" w:rsidRPr="0023667F">
        <w:rPr>
          <w:b/>
          <w:i/>
          <w:sz w:val="20"/>
        </w:rPr>
        <w:t>IMOVIN</w:t>
      </w:r>
      <w:r w:rsidR="00ED1189" w:rsidRPr="0023667F">
        <w:rPr>
          <w:b/>
          <w:i/>
          <w:sz w:val="20"/>
        </w:rPr>
        <w:t>A</w:t>
      </w:r>
      <w:r w:rsidR="00205316" w:rsidRPr="0023667F">
        <w:rPr>
          <w:b/>
          <w:i/>
          <w:sz w:val="20"/>
        </w:rPr>
        <w:t>, NAČIN STJECANJA I RASPOLAGANJA IMOVINOM</w:t>
      </w:r>
      <w:r w:rsidR="00ED1189" w:rsidRPr="0023667F">
        <w:rPr>
          <w:b/>
          <w:i/>
          <w:sz w:val="20"/>
        </w:rPr>
        <w:t xml:space="preserve"> UDRUGE</w:t>
      </w:r>
    </w:p>
    <w:p w:rsidR="00005E0E" w:rsidRPr="0023667F" w:rsidRDefault="00005E0E">
      <w:pPr>
        <w:tabs>
          <w:tab w:val="left" w:pos="1440"/>
        </w:tabs>
        <w:jc w:val="both"/>
        <w:rPr>
          <w:b/>
          <w:i/>
          <w:sz w:val="20"/>
        </w:rPr>
      </w:pPr>
    </w:p>
    <w:p w:rsidR="00CE6C94" w:rsidRPr="0023667F" w:rsidRDefault="00CE6C94" w:rsidP="007D0661">
      <w:pPr>
        <w:tabs>
          <w:tab w:val="left" w:pos="1440"/>
        </w:tabs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3</w:t>
      </w:r>
      <w:r w:rsidR="007D0661" w:rsidRPr="0023667F">
        <w:rPr>
          <w:b/>
          <w:i/>
          <w:sz w:val="20"/>
        </w:rPr>
        <w:t>8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Imovinu Udruge čine:</w:t>
      </w:r>
    </w:p>
    <w:p w:rsidR="00CE6C94" w:rsidRPr="0023667F" w:rsidRDefault="00005E0E">
      <w:pPr>
        <w:tabs>
          <w:tab w:val="left" w:pos="1080"/>
        </w:tabs>
        <w:ind w:left="72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</w:t>
      </w:r>
      <w:r w:rsidR="00CE6C94" w:rsidRPr="0023667F">
        <w:rPr>
          <w:i/>
          <w:sz w:val="20"/>
          <w:szCs w:val="14"/>
        </w:rPr>
        <w:t xml:space="preserve">         </w:t>
      </w:r>
      <w:r w:rsidR="00CE6C94" w:rsidRPr="0023667F">
        <w:rPr>
          <w:i/>
          <w:sz w:val="20"/>
        </w:rPr>
        <w:t>novčana sredstva</w:t>
      </w:r>
    </w:p>
    <w:p w:rsidR="00CE6C94" w:rsidRPr="0023667F" w:rsidRDefault="00005E0E">
      <w:pPr>
        <w:tabs>
          <w:tab w:val="left" w:pos="1080"/>
        </w:tabs>
        <w:ind w:left="72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</w:t>
      </w:r>
      <w:r w:rsidR="00CE6C94" w:rsidRPr="0023667F">
        <w:rPr>
          <w:i/>
          <w:sz w:val="20"/>
          <w:szCs w:val="14"/>
        </w:rPr>
        <w:t xml:space="preserve">         </w:t>
      </w:r>
      <w:r w:rsidR="00CE6C94" w:rsidRPr="0023667F">
        <w:rPr>
          <w:i/>
          <w:sz w:val="20"/>
        </w:rPr>
        <w:t>pokretne stvari</w:t>
      </w:r>
    </w:p>
    <w:p w:rsidR="00CE6C94" w:rsidRPr="0023667F" w:rsidRDefault="00005E0E">
      <w:pPr>
        <w:tabs>
          <w:tab w:val="left" w:pos="1080"/>
        </w:tabs>
        <w:ind w:left="72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lastRenderedPageBreak/>
        <w:t></w:t>
      </w:r>
      <w:r w:rsidRPr="0023667F">
        <w:rPr>
          <w:i/>
          <w:sz w:val="20"/>
          <w:szCs w:val="14"/>
        </w:rPr>
        <w:t>  </w:t>
      </w:r>
      <w:r w:rsidR="00CE6C94" w:rsidRPr="0023667F">
        <w:rPr>
          <w:i/>
          <w:sz w:val="20"/>
          <w:szCs w:val="14"/>
        </w:rPr>
        <w:t>     </w:t>
      </w:r>
      <w:r w:rsidRPr="0023667F">
        <w:rPr>
          <w:i/>
          <w:sz w:val="20"/>
          <w:szCs w:val="14"/>
        </w:rPr>
        <w:t xml:space="preserve"> </w:t>
      </w:r>
      <w:r w:rsidR="00CE6C94" w:rsidRPr="0023667F">
        <w:rPr>
          <w:i/>
          <w:sz w:val="20"/>
          <w:szCs w:val="14"/>
        </w:rPr>
        <w:t xml:space="preserve"> </w:t>
      </w:r>
      <w:r w:rsidR="00CE6C94" w:rsidRPr="0023667F">
        <w:rPr>
          <w:i/>
          <w:sz w:val="20"/>
        </w:rPr>
        <w:t>nekretnine, te</w:t>
      </w:r>
    </w:p>
    <w:p w:rsidR="00CE6C94" w:rsidRPr="0023667F" w:rsidRDefault="00005E0E">
      <w:pPr>
        <w:tabs>
          <w:tab w:val="left" w:pos="1080"/>
        </w:tabs>
        <w:ind w:left="720"/>
        <w:jc w:val="both"/>
        <w:rPr>
          <w:i/>
          <w:sz w:val="20"/>
        </w:rPr>
      </w:pPr>
      <w:r w:rsidRPr="0023667F">
        <w:rPr>
          <w:rFonts w:ascii="Symbol" w:hAnsi="Symbol"/>
          <w:i/>
          <w:sz w:val="20"/>
        </w:rPr>
        <w:t></w:t>
      </w:r>
      <w:r w:rsidR="00CE6C94" w:rsidRPr="0023667F">
        <w:rPr>
          <w:i/>
          <w:sz w:val="20"/>
          <w:szCs w:val="14"/>
        </w:rPr>
        <w:t>    </w:t>
      </w:r>
      <w:r w:rsidRPr="0023667F">
        <w:rPr>
          <w:i/>
          <w:sz w:val="20"/>
          <w:szCs w:val="14"/>
        </w:rPr>
        <w:t xml:space="preserve">    </w:t>
      </w:r>
      <w:r w:rsidR="00CE6C94" w:rsidRPr="0023667F">
        <w:rPr>
          <w:i/>
          <w:sz w:val="20"/>
          <w:szCs w:val="14"/>
        </w:rPr>
        <w:t xml:space="preserve"> </w:t>
      </w:r>
      <w:r w:rsidR="00CE6C94" w:rsidRPr="0023667F">
        <w:rPr>
          <w:i/>
          <w:sz w:val="20"/>
        </w:rPr>
        <w:t>prava i obaveze Udrug</w:t>
      </w:r>
      <w:r w:rsidR="00D23394" w:rsidRPr="0023667F">
        <w:rPr>
          <w:i/>
          <w:sz w:val="20"/>
        </w:rPr>
        <w:t>e</w:t>
      </w:r>
    </w:p>
    <w:p w:rsidR="00D23394" w:rsidRPr="0023667F" w:rsidRDefault="00D23394">
      <w:pPr>
        <w:jc w:val="both"/>
        <w:rPr>
          <w:i/>
          <w:sz w:val="20"/>
        </w:rPr>
      </w:pPr>
    </w:p>
    <w:p w:rsidR="00005E0E" w:rsidRPr="0023667F" w:rsidRDefault="00005E0E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3</w:t>
      </w:r>
      <w:r w:rsidR="007D0661" w:rsidRPr="0023667F">
        <w:rPr>
          <w:b/>
          <w:i/>
          <w:sz w:val="20"/>
        </w:rPr>
        <w:t>9.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Udruga stječe imovinu: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od članarine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donacija i dotacija</w:t>
      </w:r>
      <w:r w:rsidR="00ED1189" w:rsidRPr="0023667F">
        <w:rPr>
          <w:i/>
          <w:sz w:val="20"/>
        </w:rPr>
        <w:t xml:space="preserve"> iz proračuna države i jedinica mjesne i regionalne samouprave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D23394" w:rsidRPr="0023667F">
        <w:rPr>
          <w:sz w:val="20"/>
          <w:szCs w:val="14"/>
        </w:rPr>
        <w:t>     </w:t>
      </w:r>
      <w:r w:rsidRPr="0023667F">
        <w:rPr>
          <w:sz w:val="20"/>
          <w:szCs w:val="14"/>
        </w:rPr>
        <w:t xml:space="preserve">  </w:t>
      </w:r>
      <w:r w:rsidRPr="0023667F">
        <w:rPr>
          <w:i/>
          <w:sz w:val="20"/>
        </w:rPr>
        <w:t>sredstva dobivena od međunarodnih organizacija koje podupiru rad i djelovanje Udruge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="00D23394" w:rsidRPr="0023667F">
        <w:rPr>
          <w:sz w:val="20"/>
          <w:szCs w:val="14"/>
        </w:rPr>
        <w:t>       </w:t>
      </w:r>
      <w:r w:rsidRPr="0023667F">
        <w:rPr>
          <w:sz w:val="20"/>
          <w:szCs w:val="14"/>
        </w:rPr>
        <w:t xml:space="preserve"> </w:t>
      </w:r>
      <w:r w:rsidRPr="0023667F">
        <w:rPr>
          <w:i/>
          <w:sz w:val="20"/>
        </w:rPr>
        <w:t>sredstva ostvarena organiziranjem seminara i predavanja te od izdavačke djelatnosti sukladno Zakonu</w:t>
      </w:r>
    </w:p>
    <w:p w:rsidR="00CE6C94" w:rsidRPr="0023667F" w:rsidRDefault="00CE6C94">
      <w:pPr>
        <w:tabs>
          <w:tab w:val="left" w:pos="360"/>
        </w:tabs>
        <w:ind w:left="360"/>
        <w:jc w:val="both"/>
        <w:rPr>
          <w:i/>
          <w:sz w:val="20"/>
        </w:rPr>
      </w:pPr>
      <w:r w:rsidRPr="0023667F">
        <w:rPr>
          <w:rFonts w:hAnsi="Symbol" w:hint="eastAsia"/>
          <w:sz w:val="20"/>
        </w:rPr>
        <w:t>·</w:t>
      </w:r>
      <w:r w:rsidRPr="0023667F">
        <w:rPr>
          <w:sz w:val="20"/>
          <w:szCs w:val="14"/>
        </w:rPr>
        <w:t xml:space="preserve">         </w:t>
      </w:r>
      <w:r w:rsidRPr="0023667F">
        <w:rPr>
          <w:i/>
          <w:sz w:val="20"/>
        </w:rPr>
        <w:t>iz drugih izvora  u  skladu sa  Zakonom</w:t>
      </w:r>
    </w:p>
    <w:p w:rsidR="00D23394" w:rsidRPr="0023667F" w:rsidRDefault="00D23394">
      <w:pPr>
        <w:tabs>
          <w:tab w:val="left" w:pos="360"/>
        </w:tabs>
        <w:ind w:left="360"/>
        <w:jc w:val="both"/>
        <w:rPr>
          <w:i/>
          <w:sz w:val="20"/>
        </w:rPr>
      </w:pPr>
    </w:p>
    <w:p w:rsidR="00CE6C94" w:rsidRPr="0023667F" w:rsidRDefault="00CE6C94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7D0661" w:rsidRPr="0023667F">
        <w:rPr>
          <w:b/>
          <w:i/>
          <w:sz w:val="20"/>
        </w:rPr>
        <w:t>40</w:t>
      </w:r>
      <w:r w:rsidRPr="0023667F">
        <w:rPr>
          <w:b/>
          <w:i/>
          <w:sz w:val="20"/>
        </w:rPr>
        <w:t>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Udruga upravlja imovinom u skladu s propisima o materijalnom i financijskom poslovanju neprofitnih  pravnih osoba.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Po završetku godine  sastavlja se završni račun.</w:t>
      </w:r>
    </w:p>
    <w:p w:rsidR="00205316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Predsjednik Udruge ima naredbodavno pravo u raspolaganju s imovinom Udruge</w:t>
      </w:r>
      <w:r w:rsidR="001C329E" w:rsidRPr="0023667F">
        <w:rPr>
          <w:i/>
          <w:sz w:val="20"/>
        </w:rPr>
        <w:t>, te podnosi  Skupštini izvješće o materijalno-financijskom poslovanju</w:t>
      </w:r>
      <w:r w:rsidR="00E76122" w:rsidRPr="0023667F">
        <w:rPr>
          <w:b/>
          <w:i/>
          <w:sz w:val="20"/>
        </w:rPr>
        <w:t xml:space="preserve"> </w:t>
      </w:r>
      <w:r w:rsidR="001C329E" w:rsidRPr="0023667F">
        <w:rPr>
          <w:i/>
          <w:sz w:val="20"/>
        </w:rPr>
        <w:t>Udruge.</w:t>
      </w:r>
    </w:p>
    <w:p w:rsidR="00205316" w:rsidRPr="0023667F" w:rsidRDefault="00205316" w:rsidP="00205316">
      <w:pPr>
        <w:jc w:val="both"/>
        <w:rPr>
          <w:i/>
          <w:sz w:val="20"/>
        </w:rPr>
      </w:pPr>
      <w:r w:rsidRPr="0023667F">
        <w:rPr>
          <w:i/>
          <w:sz w:val="20"/>
        </w:rPr>
        <w:t>Udruga može raspolagati svojom imovinom samo za ostvarenje ciljeva i obavljanjem djelatnosti određenih statutom udruge u skladu sa zakonom.</w:t>
      </w:r>
    </w:p>
    <w:p w:rsidR="004344D0" w:rsidRPr="0023667F" w:rsidRDefault="002D7FD0" w:rsidP="004344D0">
      <w:pPr>
        <w:jc w:val="both"/>
        <w:rPr>
          <w:i/>
          <w:sz w:val="20"/>
        </w:rPr>
      </w:pPr>
      <w:r w:rsidRPr="0023667F">
        <w:rPr>
          <w:i/>
          <w:sz w:val="20"/>
        </w:rPr>
        <w:t>.</w:t>
      </w:r>
    </w:p>
    <w:p w:rsidR="004344D0" w:rsidRPr="0023667F" w:rsidRDefault="004344D0">
      <w:pPr>
        <w:jc w:val="both"/>
        <w:rPr>
          <w:b/>
          <w:i/>
          <w:sz w:val="20"/>
        </w:rPr>
      </w:pPr>
    </w:p>
    <w:p w:rsidR="006A7250" w:rsidRPr="0023667F" w:rsidRDefault="003D2E0E" w:rsidP="00465495">
      <w:pPr>
        <w:jc w:val="both"/>
        <w:rPr>
          <w:i/>
          <w:sz w:val="20"/>
        </w:rPr>
      </w:pPr>
      <w:r w:rsidRPr="0023667F">
        <w:rPr>
          <w:b/>
          <w:i/>
          <w:sz w:val="20"/>
        </w:rPr>
        <w:t>X</w:t>
      </w:r>
      <w:r w:rsidR="007D0661" w:rsidRPr="0023667F">
        <w:rPr>
          <w:b/>
          <w:i/>
          <w:sz w:val="20"/>
        </w:rPr>
        <w:t>V</w:t>
      </w:r>
      <w:r w:rsidR="00D27494" w:rsidRPr="0023667F">
        <w:rPr>
          <w:b/>
          <w:i/>
          <w:sz w:val="20"/>
        </w:rPr>
        <w:t>I</w:t>
      </w:r>
      <w:r w:rsidRPr="0023667F">
        <w:rPr>
          <w:b/>
          <w:i/>
          <w:sz w:val="20"/>
        </w:rPr>
        <w:t xml:space="preserve"> </w:t>
      </w:r>
      <w:r w:rsidR="00465495" w:rsidRPr="0023667F">
        <w:rPr>
          <w:b/>
          <w:i/>
          <w:sz w:val="20"/>
        </w:rPr>
        <w:t>PRESTANAK UDRUGE</w:t>
      </w:r>
      <w:r w:rsidR="003072C9" w:rsidRPr="0023667F">
        <w:rPr>
          <w:b/>
          <w:i/>
          <w:sz w:val="20"/>
        </w:rPr>
        <w:t xml:space="preserve"> I POSTUPAK S IMOVINOM U SLUČAJU PRESTANKA UDRUGE</w:t>
      </w:r>
    </w:p>
    <w:p w:rsidR="00822B83" w:rsidRPr="0023667F" w:rsidRDefault="00822B83" w:rsidP="00822B83">
      <w:pPr>
        <w:jc w:val="both"/>
        <w:rPr>
          <w:b/>
          <w:i/>
          <w:sz w:val="20"/>
        </w:rPr>
      </w:pPr>
    </w:p>
    <w:p w:rsidR="00822B83" w:rsidRPr="0023667F" w:rsidRDefault="00822B83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41.</w:t>
      </w:r>
    </w:p>
    <w:p w:rsidR="00CD2893" w:rsidRPr="0023667F" w:rsidRDefault="00822B83" w:rsidP="00822B83">
      <w:pPr>
        <w:jc w:val="both"/>
        <w:rPr>
          <w:i/>
          <w:sz w:val="20"/>
        </w:rPr>
      </w:pPr>
      <w:r w:rsidRPr="0023667F">
        <w:rPr>
          <w:i/>
          <w:sz w:val="20"/>
        </w:rPr>
        <w:t>Udruga prestaje s radom odlukom Skupštine i</w:t>
      </w:r>
      <w:r w:rsidR="00471A28" w:rsidRPr="0023667F">
        <w:rPr>
          <w:i/>
          <w:sz w:val="20"/>
        </w:rPr>
        <w:t>li</w:t>
      </w:r>
      <w:r w:rsidRPr="0023667F">
        <w:rPr>
          <w:i/>
          <w:sz w:val="20"/>
        </w:rPr>
        <w:t xml:space="preserve"> u </w:t>
      </w:r>
      <w:r w:rsidR="00471A28" w:rsidRPr="0023667F">
        <w:rPr>
          <w:i/>
          <w:sz w:val="20"/>
        </w:rPr>
        <w:t xml:space="preserve">drugim </w:t>
      </w:r>
      <w:r w:rsidRPr="0023667F">
        <w:rPr>
          <w:i/>
          <w:sz w:val="20"/>
        </w:rPr>
        <w:t>slučajevima propisanim Zakonom</w:t>
      </w:r>
    </w:p>
    <w:p w:rsidR="00D27494" w:rsidRPr="0023667F" w:rsidRDefault="00471A28" w:rsidP="00822B83">
      <w:pPr>
        <w:jc w:val="both"/>
        <w:rPr>
          <w:i/>
          <w:sz w:val="20"/>
        </w:rPr>
      </w:pPr>
      <w:r w:rsidRPr="0023667F">
        <w:rPr>
          <w:i/>
          <w:sz w:val="20"/>
        </w:rPr>
        <w:t>U slučaju prestanka postojanja temeljem odluke Skupštine, ista donosi odluku o prestanku postojanja Udruge dvotrećinskom većinom glasova od ukupnog broja članova Skupštine Udruge</w:t>
      </w:r>
    </w:p>
    <w:p w:rsidR="003072C9" w:rsidRPr="0023667F" w:rsidRDefault="003072C9" w:rsidP="003072C9">
      <w:pPr>
        <w:jc w:val="both"/>
        <w:rPr>
          <w:i/>
          <w:sz w:val="20"/>
        </w:rPr>
      </w:pPr>
      <w:r w:rsidRPr="0023667F">
        <w:rPr>
          <w:i/>
          <w:sz w:val="20"/>
        </w:rPr>
        <w:t>U slučaju prestanka postojanja Udruge, preostala imovina nakon namirenja troškova, pripada  jedinici lokalne samouprave na području gdje je Udruga osnovana</w:t>
      </w:r>
    </w:p>
    <w:p w:rsidR="00465495" w:rsidRPr="0023667F" w:rsidRDefault="00465495" w:rsidP="00465495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 xml:space="preserve">  </w:t>
      </w:r>
    </w:p>
    <w:p w:rsidR="00465495" w:rsidRPr="0023667F" w:rsidRDefault="00465495" w:rsidP="00465495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XV</w:t>
      </w:r>
      <w:r w:rsidR="007D0661" w:rsidRPr="0023667F">
        <w:rPr>
          <w:b/>
          <w:i/>
          <w:sz w:val="20"/>
        </w:rPr>
        <w:t>II</w:t>
      </w:r>
      <w:r w:rsidRPr="0023667F">
        <w:rPr>
          <w:b/>
          <w:i/>
          <w:sz w:val="20"/>
        </w:rPr>
        <w:t xml:space="preserve"> IZBOR I OPOZIV LIKVIDATORA UDRUGE</w:t>
      </w:r>
    </w:p>
    <w:p w:rsidR="00465495" w:rsidRPr="0023667F" w:rsidRDefault="00465495" w:rsidP="00465495">
      <w:pPr>
        <w:jc w:val="both"/>
        <w:rPr>
          <w:b/>
          <w:i/>
          <w:sz w:val="20"/>
        </w:rPr>
      </w:pPr>
    </w:p>
    <w:p w:rsidR="00465495" w:rsidRPr="0023667F" w:rsidRDefault="00465495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>Članak 42.</w:t>
      </w:r>
    </w:p>
    <w:p w:rsidR="00465495" w:rsidRPr="0023667F" w:rsidRDefault="00465495" w:rsidP="00465495">
      <w:pPr>
        <w:jc w:val="both"/>
        <w:rPr>
          <w:i/>
          <w:sz w:val="20"/>
        </w:rPr>
      </w:pPr>
      <w:r w:rsidRPr="0023667F">
        <w:rPr>
          <w:i/>
          <w:sz w:val="20"/>
        </w:rPr>
        <w:t>Skupština daje ovlaštenje za pokretanje postupka likvida</w:t>
      </w:r>
      <w:r w:rsidR="004F444D" w:rsidRPr="0023667F">
        <w:rPr>
          <w:i/>
          <w:sz w:val="20"/>
        </w:rPr>
        <w:t>cije Udruge osobi izabranoj za likvidatora.</w:t>
      </w:r>
      <w:r w:rsidRPr="0023667F">
        <w:rPr>
          <w:i/>
          <w:sz w:val="20"/>
        </w:rPr>
        <w:t xml:space="preserve"> </w:t>
      </w:r>
    </w:p>
    <w:p w:rsidR="00465495" w:rsidRPr="0023667F" w:rsidRDefault="00465495" w:rsidP="00465495">
      <w:pPr>
        <w:jc w:val="both"/>
        <w:rPr>
          <w:i/>
          <w:sz w:val="20"/>
        </w:rPr>
      </w:pPr>
      <w:r w:rsidRPr="0023667F">
        <w:rPr>
          <w:i/>
          <w:sz w:val="20"/>
        </w:rPr>
        <w:t>Ovlašteni likvidator likvidaciju Udruge provodi  prema propisima o likvidaciji pravnih osoba a u slučajevima navedenim čl.49. Zakona o udrugama</w:t>
      </w:r>
    </w:p>
    <w:p w:rsidR="00465495" w:rsidRPr="0023667F" w:rsidRDefault="00465495" w:rsidP="00465495">
      <w:pPr>
        <w:jc w:val="both"/>
        <w:rPr>
          <w:i/>
          <w:sz w:val="20"/>
        </w:rPr>
      </w:pPr>
      <w:r w:rsidRPr="0023667F">
        <w:rPr>
          <w:i/>
          <w:sz w:val="20"/>
        </w:rPr>
        <w:t>Skupština u svakom trenutku može opozvati ovlaštenje za pokretanje likvidacije većinom glasova prisutnih aktivnih članova.</w:t>
      </w:r>
    </w:p>
    <w:p w:rsidR="009910B3" w:rsidRPr="0023667F" w:rsidRDefault="009910B3" w:rsidP="00465495">
      <w:pPr>
        <w:jc w:val="both"/>
        <w:rPr>
          <w:i/>
          <w:sz w:val="20"/>
        </w:rPr>
      </w:pPr>
      <w:r w:rsidRPr="0023667F">
        <w:rPr>
          <w:i/>
          <w:sz w:val="20"/>
        </w:rPr>
        <w:t>Likvidator zastupa Udrugu u postupku likvidacije te se otvaranjem likvidacijskog postupka upisuje u registar udruga kao osoba ovl</w:t>
      </w:r>
      <w:r w:rsidR="009F7C47" w:rsidRPr="0023667F">
        <w:rPr>
          <w:i/>
          <w:sz w:val="20"/>
        </w:rPr>
        <w:t>aštena za zastupanje udruge do o</w:t>
      </w:r>
      <w:r w:rsidRPr="0023667F">
        <w:rPr>
          <w:i/>
          <w:sz w:val="20"/>
        </w:rPr>
        <w:t>končanja postupka likvidacije i brisanja udruge iz registra udruga</w:t>
      </w:r>
    </w:p>
    <w:p w:rsidR="00471A28" w:rsidRPr="0023667F" w:rsidRDefault="00471A28" w:rsidP="00822B83">
      <w:pPr>
        <w:jc w:val="both"/>
        <w:rPr>
          <w:b/>
          <w:i/>
          <w:sz w:val="20"/>
        </w:rPr>
      </w:pPr>
    </w:p>
    <w:p w:rsidR="007D0661" w:rsidRPr="0023667F" w:rsidRDefault="007D0661" w:rsidP="00822B83">
      <w:pPr>
        <w:jc w:val="both"/>
        <w:rPr>
          <w:b/>
          <w:i/>
          <w:sz w:val="20"/>
        </w:rPr>
      </w:pPr>
    </w:p>
    <w:p w:rsidR="004344D0" w:rsidRPr="0023667F" w:rsidRDefault="003072C9">
      <w:pPr>
        <w:jc w:val="both"/>
        <w:rPr>
          <w:b/>
          <w:i/>
          <w:sz w:val="20"/>
        </w:rPr>
      </w:pPr>
      <w:r w:rsidRPr="0023667F">
        <w:rPr>
          <w:b/>
          <w:i/>
          <w:sz w:val="20"/>
        </w:rPr>
        <w:t>XVI</w:t>
      </w:r>
      <w:r w:rsidR="007D0661" w:rsidRPr="0023667F">
        <w:rPr>
          <w:b/>
          <w:i/>
          <w:sz w:val="20"/>
        </w:rPr>
        <w:t>II</w:t>
      </w:r>
      <w:r w:rsidR="003D2E0E" w:rsidRPr="0023667F">
        <w:rPr>
          <w:b/>
          <w:i/>
          <w:sz w:val="20"/>
        </w:rPr>
        <w:t xml:space="preserve"> </w:t>
      </w:r>
      <w:r w:rsidR="004344D0" w:rsidRPr="0023667F">
        <w:rPr>
          <w:b/>
          <w:i/>
          <w:sz w:val="20"/>
        </w:rPr>
        <w:t>PRIJELAZNE I ZAVRŠNE ODREDBE</w:t>
      </w:r>
    </w:p>
    <w:p w:rsidR="004344D0" w:rsidRPr="0023667F" w:rsidRDefault="004344D0">
      <w:pPr>
        <w:jc w:val="both"/>
        <w:rPr>
          <w:b/>
          <w:i/>
          <w:sz w:val="20"/>
        </w:rPr>
      </w:pPr>
    </w:p>
    <w:p w:rsidR="00CE6C94" w:rsidRPr="0023667F" w:rsidRDefault="00CE6C94" w:rsidP="007D0661">
      <w:pPr>
        <w:jc w:val="center"/>
        <w:rPr>
          <w:b/>
          <w:i/>
          <w:sz w:val="20"/>
        </w:rPr>
      </w:pPr>
      <w:r w:rsidRPr="0023667F">
        <w:rPr>
          <w:b/>
          <w:i/>
          <w:sz w:val="20"/>
        </w:rPr>
        <w:t xml:space="preserve">Članak </w:t>
      </w:r>
      <w:r w:rsidR="003D2E0E" w:rsidRPr="0023667F">
        <w:rPr>
          <w:b/>
          <w:i/>
          <w:sz w:val="20"/>
        </w:rPr>
        <w:t>43.</w:t>
      </w:r>
    </w:p>
    <w:p w:rsidR="00822B83" w:rsidRPr="0023667F" w:rsidRDefault="00822B83" w:rsidP="00822B83">
      <w:pPr>
        <w:jc w:val="both"/>
        <w:rPr>
          <w:i/>
          <w:sz w:val="20"/>
          <w:szCs w:val="20"/>
        </w:rPr>
      </w:pPr>
      <w:r w:rsidRPr="0023667F">
        <w:rPr>
          <w:i/>
          <w:sz w:val="20"/>
          <w:szCs w:val="20"/>
        </w:rPr>
        <w:t xml:space="preserve">Statut Udruge </w:t>
      </w:r>
      <w:r w:rsidR="007D0661" w:rsidRPr="0023667F">
        <w:rPr>
          <w:i/>
          <w:sz w:val="20"/>
          <w:szCs w:val="20"/>
        </w:rPr>
        <w:t xml:space="preserve">kao i njegovo tumačenje </w:t>
      </w:r>
      <w:r w:rsidRPr="0023667F">
        <w:rPr>
          <w:i/>
          <w:sz w:val="20"/>
          <w:szCs w:val="20"/>
        </w:rPr>
        <w:t>d</w:t>
      </w:r>
      <w:r w:rsidR="007D0661" w:rsidRPr="0023667F">
        <w:rPr>
          <w:i/>
          <w:sz w:val="20"/>
          <w:szCs w:val="20"/>
        </w:rPr>
        <w:t>onosi Skupština.</w:t>
      </w:r>
    </w:p>
    <w:p w:rsidR="007D0661" w:rsidRPr="0023667F" w:rsidRDefault="007D0661" w:rsidP="007D0661">
      <w:pPr>
        <w:jc w:val="both"/>
        <w:rPr>
          <w:i/>
          <w:sz w:val="20"/>
        </w:rPr>
      </w:pPr>
      <w:r w:rsidRPr="0023667F">
        <w:rPr>
          <w:i/>
          <w:sz w:val="20"/>
        </w:rPr>
        <w:t>Tumačenje drugih akata Udruge daje Predsjednik Udruge.</w:t>
      </w:r>
    </w:p>
    <w:p w:rsidR="00822B83" w:rsidRPr="0023667F" w:rsidRDefault="00822B83" w:rsidP="007D0661">
      <w:pPr>
        <w:jc w:val="center"/>
        <w:rPr>
          <w:b/>
          <w:i/>
          <w:sz w:val="20"/>
          <w:szCs w:val="20"/>
        </w:rPr>
      </w:pPr>
    </w:p>
    <w:p w:rsidR="00CE6C94" w:rsidRPr="0023667F" w:rsidRDefault="00CE6C94">
      <w:pPr>
        <w:jc w:val="both"/>
        <w:rPr>
          <w:i/>
          <w:sz w:val="20"/>
        </w:rPr>
      </w:pP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 xml:space="preserve">U Splitu </w:t>
      </w:r>
      <w:r w:rsidR="006E7F54" w:rsidRPr="0023667F">
        <w:rPr>
          <w:i/>
          <w:sz w:val="20"/>
        </w:rPr>
        <w:t>7.siječnja 2015.</w:t>
      </w:r>
      <w:r w:rsidRPr="0023667F">
        <w:rPr>
          <w:i/>
          <w:sz w:val="20"/>
        </w:rPr>
        <w:t xml:space="preserve"> godine.</w:t>
      </w:r>
    </w:p>
    <w:p w:rsidR="0023667F" w:rsidRDefault="0023667F">
      <w:pPr>
        <w:jc w:val="both"/>
        <w:rPr>
          <w:i/>
          <w:sz w:val="20"/>
        </w:rPr>
      </w:pPr>
    </w:p>
    <w:p w:rsidR="0023667F" w:rsidRDefault="0023667F">
      <w:pPr>
        <w:jc w:val="both"/>
        <w:rPr>
          <w:i/>
          <w:sz w:val="20"/>
        </w:rPr>
      </w:pPr>
    </w:p>
    <w:p w:rsidR="0023667F" w:rsidRPr="0023667F" w:rsidRDefault="0023667F">
      <w:pPr>
        <w:jc w:val="both"/>
        <w:rPr>
          <w:i/>
          <w:sz w:val="20"/>
        </w:rPr>
      </w:pPr>
    </w:p>
    <w:p w:rsidR="00CE6C94" w:rsidRPr="0023667F" w:rsidRDefault="00CE6C94" w:rsidP="003D2E0E">
      <w:pPr>
        <w:jc w:val="right"/>
        <w:rPr>
          <w:i/>
          <w:sz w:val="20"/>
        </w:rPr>
      </w:pPr>
      <w:r w:rsidRPr="0023667F">
        <w:rPr>
          <w:i/>
          <w:sz w:val="20"/>
        </w:rPr>
        <w:lastRenderedPageBreak/>
        <w:t>P</w:t>
      </w:r>
      <w:r w:rsidR="003D2E0E" w:rsidRPr="0023667F">
        <w:rPr>
          <w:i/>
          <w:sz w:val="20"/>
        </w:rPr>
        <w:t xml:space="preserve">redsjednik </w:t>
      </w:r>
      <w:r w:rsidRPr="0023667F">
        <w:rPr>
          <w:i/>
          <w:sz w:val="20"/>
        </w:rPr>
        <w:t>Udruge</w:t>
      </w:r>
    </w:p>
    <w:p w:rsidR="00CE6C94" w:rsidRPr="0023667F" w:rsidRDefault="00CE6C94">
      <w:pPr>
        <w:jc w:val="both"/>
        <w:rPr>
          <w:i/>
          <w:sz w:val="20"/>
        </w:rPr>
      </w:pPr>
      <w:r w:rsidRPr="0023667F">
        <w:rPr>
          <w:i/>
          <w:sz w:val="20"/>
        </w:rPr>
        <w:t> </w:t>
      </w:r>
    </w:p>
    <w:p w:rsidR="00CE6C94" w:rsidRPr="0023667F" w:rsidRDefault="00CE6C94" w:rsidP="003D2E0E">
      <w:pPr>
        <w:jc w:val="right"/>
        <w:rPr>
          <w:i/>
          <w:sz w:val="20"/>
        </w:rPr>
      </w:pPr>
      <w:r w:rsidRPr="0023667F">
        <w:rPr>
          <w:i/>
          <w:sz w:val="20"/>
        </w:rPr>
        <w:t> </w:t>
      </w:r>
      <w:r w:rsidR="003D2E0E" w:rsidRPr="0023667F">
        <w:rPr>
          <w:i/>
          <w:sz w:val="20"/>
        </w:rPr>
        <w:t>--------------------------------</w:t>
      </w:r>
    </w:p>
    <w:p w:rsidR="00965E4E" w:rsidRPr="0023667F" w:rsidRDefault="00965E4E" w:rsidP="003D2E0E">
      <w:pPr>
        <w:jc w:val="right"/>
        <w:rPr>
          <w:i/>
          <w:sz w:val="20"/>
        </w:rPr>
      </w:pPr>
      <w:r w:rsidRPr="0023667F">
        <w:rPr>
          <w:i/>
          <w:sz w:val="20"/>
        </w:rPr>
        <w:t>Vlado Biljarski</w:t>
      </w:r>
    </w:p>
    <w:p w:rsidR="00CE6C94" w:rsidRPr="0023667F" w:rsidRDefault="00CE6C94">
      <w:pPr>
        <w:rPr>
          <w:sz w:val="20"/>
        </w:rPr>
      </w:pPr>
      <w:r w:rsidRPr="0023667F">
        <w:rPr>
          <w:sz w:val="20"/>
        </w:rPr>
        <w:t> </w:t>
      </w:r>
    </w:p>
    <w:p w:rsidR="00CE6C94" w:rsidRPr="0023667F" w:rsidRDefault="00CE6C94">
      <w:pPr>
        <w:rPr>
          <w:sz w:val="20"/>
        </w:rPr>
      </w:pPr>
    </w:p>
    <w:sectPr w:rsidR="00CE6C94" w:rsidRPr="0023667F" w:rsidSect="00A52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910" w:rsidRDefault="00CC0910" w:rsidP="003A47A8">
      <w:r>
        <w:separator/>
      </w:r>
    </w:p>
  </w:endnote>
  <w:endnote w:type="continuationSeparator" w:id="0">
    <w:p w:rsidR="00CC0910" w:rsidRDefault="00CC0910" w:rsidP="003A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910" w:rsidRDefault="00CC0910" w:rsidP="003A47A8">
      <w:r>
        <w:separator/>
      </w:r>
    </w:p>
  </w:footnote>
  <w:footnote w:type="continuationSeparator" w:id="0">
    <w:p w:rsidR="00CC0910" w:rsidRDefault="00CC0910" w:rsidP="003A4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D9A"/>
    <w:multiLevelType w:val="hybridMultilevel"/>
    <w:tmpl w:val="F0D6F882"/>
    <w:lvl w:ilvl="0" w:tplc="2CD8B3AC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hAnsi="Symbol"/>
      </w:rPr>
    </w:lvl>
    <w:lvl w:ilvl="1" w:tplc="5798F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80D0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474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033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D05E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E645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A257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3ED4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C3A9D"/>
    <w:multiLevelType w:val="hybridMultilevel"/>
    <w:tmpl w:val="CC6259A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634B"/>
    <w:multiLevelType w:val="hybridMultilevel"/>
    <w:tmpl w:val="F30470E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32816DC"/>
    <w:multiLevelType w:val="hybridMultilevel"/>
    <w:tmpl w:val="307C840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9E0D40"/>
    <w:multiLevelType w:val="hybridMultilevel"/>
    <w:tmpl w:val="068ECB4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54D5F"/>
    <w:multiLevelType w:val="hybridMultilevel"/>
    <w:tmpl w:val="0BA2CB36"/>
    <w:lvl w:ilvl="0" w:tplc="69DA6264">
      <w:start w:val="2"/>
      <w:numFmt w:val="lowerLetter"/>
      <w:lvlText w:val="%1)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B73AE3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84A45"/>
    <w:multiLevelType w:val="hybridMultilevel"/>
    <w:tmpl w:val="1AC69D0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9063C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4FB4D6F"/>
    <w:multiLevelType w:val="hybridMultilevel"/>
    <w:tmpl w:val="E06C2CE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F0C1F"/>
    <w:multiLevelType w:val="hybridMultilevel"/>
    <w:tmpl w:val="068ECB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D4A37"/>
    <w:multiLevelType w:val="hybridMultilevel"/>
    <w:tmpl w:val="B2F4C5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4749E"/>
    <w:multiLevelType w:val="singleLevel"/>
    <w:tmpl w:val="2D0A67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9A97244"/>
    <w:multiLevelType w:val="hybridMultilevel"/>
    <w:tmpl w:val="8FD0AB5A"/>
    <w:lvl w:ilvl="0" w:tplc="8B26AEBA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74CAB"/>
    <w:multiLevelType w:val="hybridMultilevel"/>
    <w:tmpl w:val="104CB95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B0D92"/>
    <w:multiLevelType w:val="multilevel"/>
    <w:tmpl w:val="985A5DE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60DA5E9B"/>
    <w:multiLevelType w:val="multilevel"/>
    <w:tmpl w:val="985A5DE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703A257F"/>
    <w:multiLevelType w:val="hybridMultilevel"/>
    <w:tmpl w:val="550E5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3"/>
    </w:lvlOverride>
  </w:num>
  <w:num w:numId="7">
    <w:abstractNumId w:val="11"/>
  </w:num>
  <w:num w:numId="8">
    <w:abstractNumId w:val="11"/>
    <w:lvlOverride w:ilvl="0">
      <w:startOverride w:val="1"/>
    </w:lvlOverride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  <w:num w:numId="13">
    <w:abstractNumId w:val="6"/>
  </w:num>
  <w:num w:numId="14">
    <w:abstractNumId w:val="13"/>
  </w:num>
  <w:num w:numId="15">
    <w:abstractNumId w:val="4"/>
  </w:num>
  <w:num w:numId="16">
    <w:abstractNumId w:val="9"/>
  </w:num>
  <w:num w:numId="17">
    <w:abstractNumId w:val="5"/>
  </w:num>
  <w:num w:numId="18">
    <w:abstractNumId w:val="3"/>
  </w:num>
  <w:num w:numId="19">
    <w:abstractNumId w:val="16"/>
  </w:num>
  <w:num w:numId="20">
    <w:abstractNumId w:val="2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E65"/>
    <w:rsid w:val="00005E0E"/>
    <w:rsid w:val="0001261B"/>
    <w:rsid w:val="00134128"/>
    <w:rsid w:val="00170FDB"/>
    <w:rsid w:val="001C329E"/>
    <w:rsid w:val="00205316"/>
    <w:rsid w:val="00215C62"/>
    <w:rsid w:val="0023667F"/>
    <w:rsid w:val="002709CB"/>
    <w:rsid w:val="002A6FBE"/>
    <w:rsid w:val="002D7FD0"/>
    <w:rsid w:val="003072C9"/>
    <w:rsid w:val="00367ECB"/>
    <w:rsid w:val="00374A30"/>
    <w:rsid w:val="00377C94"/>
    <w:rsid w:val="003A47A8"/>
    <w:rsid w:val="003C16C8"/>
    <w:rsid w:val="003D2E0E"/>
    <w:rsid w:val="0042470C"/>
    <w:rsid w:val="00430776"/>
    <w:rsid w:val="004344D0"/>
    <w:rsid w:val="00465495"/>
    <w:rsid w:val="00471A28"/>
    <w:rsid w:val="004A24A3"/>
    <w:rsid w:val="004A5DE8"/>
    <w:rsid w:val="004C44EE"/>
    <w:rsid w:val="004C5FDC"/>
    <w:rsid w:val="004F127D"/>
    <w:rsid w:val="004F444D"/>
    <w:rsid w:val="004F5023"/>
    <w:rsid w:val="00511434"/>
    <w:rsid w:val="00546B83"/>
    <w:rsid w:val="00576610"/>
    <w:rsid w:val="005C62E0"/>
    <w:rsid w:val="005C6CB3"/>
    <w:rsid w:val="00602D19"/>
    <w:rsid w:val="00686787"/>
    <w:rsid w:val="006A7250"/>
    <w:rsid w:val="006D052E"/>
    <w:rsid w:val="006E15C4"/>
    <w:rsid w:val="006E7F54"/>
    <w:rsid w:val="006F5764"/>
    <w:rsid w:val="00722A5F"/>
    <w:rsid w:val="007D0661"/>
    <w:rsid w:val="00821221"/>
    <w:rsid w:val="00822B83"/>
    <w:rsid w:val="00831A2F"/>
    <w:rsid w:val="00885D33"/>
    <w:rsid w:val="008A54E0"/>
    <w:rsid w:val="008A6BF9"/>
    <w:rsid w:val="008B7B83"/>
    <w:rsid w:val="00904FA9"/>
    <w:rsid w:val="00930D8D"/>
    <w:rsid w:val="00936795"/>
    <w:rsid w:val="00956EC8"/>
    <w:rsid w:val="00965E4E"/>
    <w:rsid w:val="009910B3"/>
    <w:rsid w:val="009F1E65"/>
    <w:rsid w:val="009F7C47"/>
    <w:rsid w:val="00A32A84"/>
    <w:rsid w:val="00A36588"/>
    <w:rsid w:val="00A52E1F"/>
    <w:rsid w:val="00A81C6C"/>
    <w:rsid w:val="00A82CEA"/>
    <w:rsid w:val="00A910D9"/>
    <w:rsid w:val="00AA59A8"/>
    <w:rsid w:val="00AC596D"/>
    <w:rsid w:val="00AD5AD8"/>
    <w:rsid w:val="00B53A1F"/>
    <w:rsid w:val="00B75552"/>
    <w:rsid w:val="00B93848"/>
    <w:rsid w:val="00BB0474"/>
    <w:rsid w:val="00C30A25"/>
    <w:rsid w:val="00C340E1"/>
    <w:rsid w:val="00C65208"/>
    <w:rsid w:val="00CC0910"/>
    <w:rsid w:val="00CC0A62"/>
    <w:rsid w:val="00CD2893"/>
    <w:rsid w:val="00CE6C94"/>
    <w:rsid w:val="00D23394"/>
    <w:rsid w:val="00D27494"/>
    <w:rsid w:val="00D47E63"/>
    <w:rsid w:val="00DE25A6"/>
    <w:rsid w:val="00E070AC"/>
    <w:rsid w:val="00E13931"/>
    <w:rsid w:val="00E16383"/>
    <w:rsid w:val="00E40DFF"/>
    <w:rsid w:val="00E44274"/>
    <w:rsid w:val="00E73B4E"/>
    <w:rsid w:val="00E76122"/>
    <w:rsid w:val="00EC306E"/>
    <w:rsid w:val="00ED1189"/>
    <w:rsid w:val="00ED1F47"/>
    <w:rsid w:val="00ED64B9"/>
    <w:rsid w:val="00F427C5"/>
    <w:rsid w:val="00F96061"/>
    <w:rsid w:val="00FF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936CF4-0AA3-4A58-B2BF-F8D99444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="Times New Roman" w:hAnsi="Bookman Old Style" w:cs="Times New Roman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BE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A52E1F"/>
    <w:pPr>
      <w:keepNext/>
      <w:jc w:val="center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52E1F"/>
    <w:pPr>
      <w:keepNext/>
      <w:jc w:val="both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52E1F"/>
    <w:pPr>
      <w:keepNext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52E1F"/>
    <w:pPr>
      <w:keepNext/>
      <w:jc w:val="center"/>
      <w:outlineLvl w:val="3"/>
    </w:pPr>
    <w:rPr>
      <w:rFonts w:eastAsia="Arial Unicode M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52E1F"/>
    <w:pPr>
      <w:keepNext/>
      <w:jc w:val="center"/>
      <w:outlineLvl w:val="4"/>
    </w:pPr>
    <w:rPr>
      <w:rFonts w:ascii="Arial" w:eastAsia="Arial Unicode MS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52E1F"/>
    <w:pPr>
      <w:keepNext/>
      <w:jc w:val="both"/>
      <w:outlineLvl w:val="5"/>
    </w:pPr>
    <w:rPr>
      <w:rFonts w:eastAsia="Arial Unicode MS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A52E1F"/>
    <w:pPr>
      <w:numPr>
        <w:ilvl w:val="12"/>
      </w:numPr>
    </w:pPr>
    <w:rPr>
      <w:i/>
      <w:sz w:val="20"/>
      <w:szCs w:val="20"/>
    </w:rPr>
  </w:style>
  <w:style w:type="paragraph" w:styleId="BodyText2">
    <w:name w:val="Body Text 2"/>
    <w:basedOn w:val="Normal"/>
    <w:link w:val="BodyText2Char"/>
    <w:rsid w:val="00A52E1F"/>
    <w:pPr>
      <w:numPr>
        <w:ilvl w:val="12"/>
      </w:numPr>
      <w:jc w:val="both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link w:val="BodyTextChar"/>
    <w:rsid w:val="00A52E1F"/>
    <w:pPr>
      <w:jc w:val="both"/>
    </w:pPr>
    <w:rPr>
      <w:rFonts w:ascii="Arial" w:hAnsi="Arial"/>
      <w:sz w:val="22"/>
      <w:szCs w:val="20"/>
      <w:lang w:val="en-US"/>
    </w:rPr>
  </w:style>
  <w:style w:type="paragraph" w:styleId="BodyTextIndent2">
    <w:name w:val="Body Text Indent 2"/>
    <w:aliases w:val="  uvlaka 2"/>
    <w:basedOn w:val="Normal"/>
    <w:rsid w:val="00A52E1F"/>
    <w:pPr>
      <w:ind w:left="342"/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CC0A62"/>
    <w:pPr>
      <w:ind w:left="720"/>
      <w:contextualSpacing/>
    </w:pPr>
  </w:style>
  <w:style w:type="paragraph" w:styleId="Header">
    <w:name w:val="header"/>
    <w:basedOn w:val="Normal"/>
    <w:link w:val="HeaderChar"/>
    <w:rsid w:val="003A47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A47A8"/>
    <w:rPr>
      <w:sz w:val="24"/>
      <w:szCs w:val="24"/>
    </w:rPr>
  </w:style>
  <w:style w:type="paragraph" w:styleId="Footer">
    <w:name w:val="footer"/>
    <w:basedOn w:val="Normal"/>
    <w:link w:val="FooterChar"/>
    <w:rsid w:val="003A47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A47A8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36588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rsid w:val="002A6FBE"/>
    <w:rPr>
      <w:rFonts w:ascii="Arial" w:eastAsia="Arial Unicode MS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2A6FBE"/>
    <w:rPr>
      <w:rFonts w:ascii="Arial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Nacrt%20Statuta%20udruge%20SP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478F-2328-402D-8BA1-828E93AF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Nacrt Statuta udruge SP</Template>
  <TotalTime>60</TotalTime>
  <Pages>10</Pages>
  <Words>3511</Words>
  <Characters>20018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x</Company>
  <LinksUpToDate>false</LinksUpToDate>
  <CharactersWithSpaces>23483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Vlado</cp:lastModifiedBy>
  <cp:revision>7</cp:revision>
  <dcterms:created xsi:type="dcterms:W3CDTF">2016-01-17T19:50:00Z</dcterms:created>
  <dcterms:modified xsi:type="dcterms:W3CDTF">2017-02-14T09:25:00Z</dcterms:modified>
</cp:coreProperties>
</file>